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50A08" w14:textId="77777777" w:rsidR="00485E89" w:rsidRPr="002D6BF3" w:rsidRDefault="00485E89" w:rsidP="00485E8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del BURGH</w:t>
      </w:r>
      <w:r>
        <w:rPr>
          <w:rFonts w:cs="Times New Roman"/>
          <w:szCs w:val="24"/>
        </w:rPr>
        <w:t xml:space="preserve">        (fl.1400)</w:t>
      </w:r>
    </w:p>
    <w:p w14:paraId="0D4E99B2" w14:textId="77777777" w:rsidR="00485E89" w:rsidRDefault="00485E89" w:rsidP="00485E89">
      <w:pPr>
        <w:pStyle w:val="NoSpacing"/>
        <w:rPr>
          <w:rFonts w:cs="Times New Roman"/>
          <w:szCs w:val="24"/>
        </w:rPr>
      </w:pPr>
    </w:p>
    <w:p w14:paraId="1B6AEB67" w14:textId="77777777" w:rsidR="00485E89" w:rsidRDefault="00485E89" w:rsidP="00485E89">
      <w:pPr>
        <w:pStyle w:val="NoSpacing"/>
        <w:rPr>
          <w:rFonts w:cs="Times New Roman"/>
          <w:szCs w:val="24"/>
        </w:rPr>
      </w:pPr>
    </w:p>
    <w:p w14:paraId="6FD5888F" w14:textId="77777777" w:rsidR="00485E89" w:rsidRDefault="00485E89" w:rsidP="00485E8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Mar.1400</w:t>
      </w:r>
      <w:r>
        <w:rPr>
          <w:rFonts w:cs="Times New Roman"/>
          <w:szCs w:val="24"/>
        </w:rPr>
        <w:tab/>
        <w:t>He was ordained deacon in the conventual church of the Dominicans</w:t>
      </w:r>
    </w:p>
    <w:p w14:paraId="6DE4D45A" w14:textId="77777777" w:rsidR="00485E89" w:rsidRDefault="00485E89" w:rsidP="00485E8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York.</w:t>
      </w:r>
    </w:p>
    <w:p w14:paraId="7EB36B04" w14:textId="77777777" w:rsidR="00485E89" w:rsidRDefault="00485E89" w:rsidP="00485E8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(“York Clergy Ordinations 1 400-1424” ed.David M.Smith, pub.2020 p.2)</w:t>
      </w:r>
    </w:p>
    <w:p w14:paraId="39C48F1C" w14:textId="77777777" w:rsidR="005D7498" w:rsidRDefault="005D7498" w:rsidP="005D74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Apr.1400</w:t>
      </w:r>
      <w:r>
        <w:rPr>
          <w:rFonts w:cs="Times New Roman"/>
          <w:szCs w:val="24"/>
        </w:rPr>
        <w:tab/>
        <w:t>He was ordained priest in the conventual church of the Dominicans</w:t>
      </w:r>
    </w:p>
    <w:p w14:paraId="44B2EFBA" w14:textId="77777777" w:rsidR="005D7498" w:rsidRDefault="005D7498" w:rsidP="005D74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Beverley.</w:t>
      </w:r>
    </w:p>
    <w:p w14:paraId="1FA38225" w14:textId="77777777" w:rsidR="005D7498" w:rsidRDefault="005D7498" w:rsidP="005D74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(“York Clergy Ordinations 1400-1424” ed.David M.Smith, pub.2020 p.4)</w:t>
      </w:r>
    </w:p>
    <w:p w14:paraId="7E37B26A" w14:textId="77777777" w:rsidR="005D7498" w:rsidRDefault="005D7498" w:rsidP="00485E89">
      <w:pPr>
        <w:pStyle w:val="NoSpacing"/>
        <w:rPr>
          <w:rFonts w:cs="Times New Roman"/>
          <w:szCs w:val="24"/>
        </w:rPr>
      </w:pPr>
    </w:p>
    <w:p w14:paraId="441D6F11" w14:textId="77777777" w:rsidR="00485E89" w:rsidRDefault="00485E89" w:rsidP="00485E89">
      <w:pPr>
        <w:pStyle w:val="NoSpacing"/>
        <w:rPr>
          <w:rFonts w:cs="Times New Roman"/>
          <w:szCs w:val="24"/>
        </w:rPr>
      </w:pPr>
    </w:p>
    <w:p w14:paraId="383AA755" w14:textId="77777777" w:rsidR="00485E89" w:rsidRDefault="00485E89" w:rsidP="00485E89">
      <w:pPr>
        <w:pStyle w:val="NoSpacing"/>
        <w:rPr>
          <w:rFonts w:cs="Times New Roman"/>
          <w:szCs w:val="24"/>
        </w:rPr>
      </w:pPr>
    </w:p>
    <w:p w14:paraId="3D323EA5" w14:textId="77777777" w:rsidR="00485E89" w:rsidRDefault="00485E89" w:rsidP="00485E8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December 2024</w:t>
      </w:r>
    </w:p>
    <w:p w14:paraId="65533956" w14:textId="4C8D4EE5" w:rsidR="005D7498" w:rsidRDefault="005D7498" w:rsidP="00485E8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September 2025</w:t>
      </w:r>
    </w:p>
    <w:p w14:paraId="5C9DE6A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32DD5" w14:textId="77777777" w:rsidR="00485E89" w:rsidRDefault="00485E89" w:rsidP="009139A6">
      <w:r>
        <w:separator/>
      </w:r>
    </w:p>
  </w:endnote>
  <w:endnote w:type="continuationSeparator" w:id="0">
    <w:p w14:paraId="01A6F18B" w14:textId="77777777" w:rsidR="00485E89" w:rsidRDefault="00485E8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A363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68B0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7A61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F30B0" w14:textId="77777777" w:rsidR="00485E89" w:rsidRDefault="00485E89" w:rsidP="009139A6">
      <w:r>
        <w:separator/>
      </w:r>
    </w:p>
  </w:footnote>
  <w:footnote w:type="continuationSeparator" w:id="0">
    <w:p w14:paraId="3C8458CD" w14:textId="77777777" w:rsidR="00485E89" w:rsidRDefault="00485E8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0F31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BC63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246F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E89"/>
    <w:rsid w:val="000666E0"/>
    <w:rsid w:val="0012622D"/>
    <w:rsid w:val="002510B7"/>
    <w:rsid w:val="00270799"/>
    <w:rsid w:val="00485E89"/>
    <w:rsid w:val="005C130B"/>
    <w:rsid w:val="005D7498"/>
    <w:rsid w:val="00826F5C"/>
    <w:rsid w:val="009139A6"/>
    <w:rsid w:val="009411C2"/>
    <w:rsid w:val="009448BB"/>
    <w:rsid w:val="00947624"/>
    <w:rsid w:val="00A3176C"/>
    <w:rsid w:val="00A53379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8210B"/>
  <w15:chartTrackingRefBased/>
  <w15:docId w15:val="{20DA6D79-32F9-46D6-B024-C3AA2E30F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2024-12-20T14:03:00Z</dcterms:created>
  <dcterms:modified xsi:type="dcterms:W3CDTF">2025-09-20T07:14:00Z</dcterms:modified>
</cp:coreProperties>
</file>