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1A6F" w:rsidRDefault="00531A6F" w:rsidP="00531A6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de BURGH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531A6F" w:rsidRDefault="00531A6F" w:rsidP="00531A6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31A6F" w:rsidRDefault="00531A6F" w:rsidP="00531A6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31A6F" w:rsidRDefault="00531A6F" w:rsidP="00531A6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Mar.1418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Lancaster into</w:t>
      </w:r>
    </w:p>
    <w:p w:rsidR="00531A6F" w:rsidRDefault="00531A6F" w:rsidP="00531A6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lands held by the late Sir John de </w:t>
      </w:r>
      <w:proofErr w:type="spellStart"/>
      <w:r>
        <w:rPr>
          <w:rFonts w:ascii="Times New Roman" w:hAnsi="Times New Roman" w:cs="Times New Roman"/>
          <w:sz w:val="24"/>
          <w:szCs w:val="24"/>
        </w:rPr>
        <w:t>Haryngton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531A6F" w:rsidRDefault="00531A6F" w:rsidP="00531A6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C87B67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21-70)</w:t>
      </w:r>
    </w:p>
    <w:p w:rsidR="00531A6F" w:rsidRDefault="00531A6F" w:rsidP="00531A6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31A6F" w:rsidRDefault="00531A6F" w:rsidP="00531A6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31A6F" w:rsidRDefault="00531A6F" w:rsidP="00531A6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31A6F" w:rsidRDefault="00531A6F" w:rsidP="00531A6F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23 October 2015</w:t>
      </w:r>
      <w:bookmarkStart w:id="0" w:name="_GoBack"/>
      <w:bookmarkEnd w:id="0"/>
    </w:p>
    <w:sectPr w:rsidR="00DD5B8A" w:rsidRPr="00531A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1A6F" w:rsidRDefault="00531A6F" w:rsidP="00564E3C">
      <w:pPr>
        <w:spacing w:after="0" w:line="240" w:lineRule="auto"/>
      </w:pPr>
      <w:r>
        <w:separator/>
      </w:r>
    </w:p>
  </w:endnote>
  <w:endnote w:type="continuationSeparator" w:id="0">
    <w:p w:rsidR="00531A6F" w:rsidRDefault="00531A6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31A6F">
      <w:rPr>
        <w:rFonts w:ascii="Times New Roman" w:hAnsi="Times New Roman" w:cs="Times New Roman"/>
        <w:noProof/>
        <w:sz w:val="24"/>
        <w:szCs w:val="24"/>
      </w:rPr>
      <w:t>23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1A6F" w:rsidRDefault="00531A6F" w:rsidP="00564E3C">
      <w:pPr>
        <w:spacing w:after="0" w:line="240" w:lineRule="auto"/>
      </w:pPr>
      <w:r>
        <w:separator/>
      </w:r>
    </w:p>
  </w:footnote>
  <w:footnote w:type="continuationSeparator" w:id="0">
    <w:p w:rsidR="00531A6F" w:rsidRDefault="00531A6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A6F"/>
    <w:rsid w:val="00372DC6"/>
    <w:rsid w:val="00531A6F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AF988"/>
  <w15:chartTrackingRefBased/>
  <w15:docId w15:val="{327D34B2-D843-4F5C-8C7F-1831CC50F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531A6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2015-10-23T20:54:00Z</dcterms:created>
  <dcterms:modified xsi:type="dcterms:W3CDTF">2015-10-23T20:54:00Z</dcterms:modified>
</cp:coreProperties>
</file>