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6B0DD" w14:textId="77777777" w:rsidR="00A34B0A" w:rsidRDefault="00A34B0A" w:rsidP="00A34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William 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6DEBCFFF" w14:textId="77777777" w:rsidR="00A34B0A" w:rsidRDefault="00A34B0A" w:rsidP="00A34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Allexton</w:t>
      </w:r>
      <w:proofErr w:type="spellEnd"/>
      <w:r>
        <w:rPr>
          <w:rFonts w:ascii="Times New Roman" w:hAnsi="Times New Roman" w:cs="Times New Roman"/>
          <w:sz w:val="24"/>
          <w:szCs w:val="24"/>
        </w:rPr>
        <w:t>, Leicestershire.</w:t>
      </w:r>
    </w:p>
    <w:p w14:paraId="0A974EF1" w14:textId="77777777" w:rsidR="00A34B0A" w:rsidRDefault="00A34B0A" w:rsidP="00A34B0A">
      <w:pPr>
        <w:rPr>
          <w:rFonts w:ascii="Times New Roman" w:hAnsi="Times New Roman" w:cs="Times New Roman"/>
          <w:sz w:val="24"/>
          <w:szCs w:val="24"/>
        </w:rPr>
      </w:pPr>
    </w:p>
    <w:p w14:paraId="69BC3D34" w14:textId="77777777" w:rsidR="00A34B0A" w:rsidRDefault="00A34B0A" w:rsidP="00A34B0A">
      <w:pPr>
        <w:rPr>
          <w:rFonts w:ascii="Times New Roman" w:hAnsi="Times New Roman" w:cs="Times New Roman"/>
          <w:sz w:val="24"/>
          <w:szCs w:val="24"/>
        </w:rPr>
      </w:pPr>
    </w:p>
    <w:p w14:paraId="7584E2EE" w14:textId="77777777" w:rsidR="00A34B0A" w:rsidRDefault="00A34B0A" w:rsidP="00A34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May1405</w:t>
      </w:r>
      <w:r>
        <w:rPr>
          <w:rFonts w:ascii="Times New Roman" w:hAnsi="Times New Roman" w:cs="Times New Roman"/>
          <w:sz w:val="24"/>
          <w:szCs w:val="24"/>
        </w:rPr>
        <w:tab/>
        <w:t>He was licensed for the celebration of divine services in private chapels or</w:t>
      </w:r>
    </w:p>
    <w:p w14:paraId="0602CC03" w14:textId="77777777" w:rsidR="00A34B0A" w:rsidRDefault="00A34B0A" w:rsidP="00A34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oratories.</w:t>
      </w:r>
    </w:p>
    <w:p w14:paraId="345932D5" w14:textId="77777777" w:rsidR="00A34B0A" w:rsidRDefault="00A34B0A" w:rsidP="00A34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 ed. Margaret </w:t>
      </w:r>
    </w:p>
    <w:p w14:paraId="5CFFE181" w14:textId="77777777" w:rsidR="00A34B0A" w:rsidRDefault="00A34B0A" w:rsidP="00A34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Archer, pub. Lincoln Record Society 1962 vol.1 p.1)</w:t>
      </w:r>
    </w:p>
    <w:p w14:paraId="5F7B00AE" w14:textId="77777777" w:rsidR="00A34B0A" w:rsidRDefault="00A34B0A" w:rsidP="00A34B0A">
      <w:pPr>
        <w:rPr>
          <w:rFonts w:ascii="Times New Roman" w:hAnsi="Times New Roman" w:cs="Times New Roman"/>
          <w:sz w:val="24"/>
          <w:szCs w:val="24"/>
        </w:rPr>
      </w:pPr>
    </w:p>
    <w:p w14:paraId="0CD605DB" w14:textId="77777777" w:rsidR="00A34B0A" w:rsidRDefault="00A34B0A" w:rsidP="00A34B0A">
      <w:pPr>
        <w:rPr>
          <w:rFonts w:ascii="Times New Roman" w:hAnsi="Times New Roman" w:cs="Times New Roman"/>
          <w:sz w:val="24"/>
          <w:szCs w:val="24"/>
        </w:rPr>
      </w:pPr>
    </w:p>
    <w:p w14:paraId="09AB5297" w14:textId="77777777" w:rsidR="00A34B0A" w:rsidRDefault="00A34B0A" w:rsidP="00A34B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401F98B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1D4B4" w14:textId="77777777" w:rsidR="00A34B0A" w:rsidRDefault="00A34B0A" w:rsidP="009139A6">
      <w:r>
        <w:separator/>
      </w:r>
    </w:p>
  </w:endnote>
  <w:endnote w:type="continuationSeparator" w:id="0">
    <w:p w14:paraId="06295740" w14:textId="77777777" w:rsidR="00A34B0A" w:rsidRDefault="00A34B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A11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E3E2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248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1B13E" w14:textId="77777777" w:rsidR="00A34B0A" w:rsidRDefault="00A34B0A" w:rsidP="009139A6">
      <w:r>
        <w:separator/>
      </w:r>
    </w:p>
  </w:footnote>
  <w:footnote w:type="continuationSeparator" w:id="0">
    <w:p w14:paraId="2E182683" w14:textId="77777777" w:rsidR="00A34B0A" w:rsidRDefault="00A34B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729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2DC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A9C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0A"/>
    <w:rsid w:val="000666E0"/>
    <w:rsid w:val="002510B7"/>
    <w:rsid w:val="005C130B"/>
    <w:rsid w:val="00826F5C"/>
    <w:rsid w:val="009139A6"/>
    <w:rsid w:val="009448BB"/>
    <w:rsid w:val="00A3176C"/>
    <w:rsid w:val="00A34B0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9DB42"/>
  <w15:chartTrackingRefBased/>
  <w15:docId w15:val="{4B2FB8A9-189F-4C58-BA18-A22FAA08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B0A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2022-07-24T19:34:00Z</dcterms:created>
  <dcterms:modified xsi:type="dcterms:W3CDTF">2022-07-24T19:34:00Z</dcterms:modified>
</cp:coreProperties>
</file>