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41041" w14:textId="77777777" w:rsidR="00E47068" w:rsidRDefault="007E3A3D" w:rsidP="00C009D8">
      <w:pPr>
        <w:pStyle w:val="NoSpacing"/>
      </w:pPr>
      <w:r>
        <w:rPr>
          <w:u w:val="single"/>
        </w:rPr>
        <w:t>Sir William BURGH</w:t>
      </w:r>
      <w:r>
        <w:t xml:space="preserve">     (fl.1460)</w:t>
      </w:r>
    </w:p>
    <w:p w14:paraId="23005579" w14:textId="77777777" w:rsidR="007E3A3D" w:rsidRDefault="007E3A3D" w:rsidP="00C009D8">
      <w:pPr>
        <w:pStyle w:val="NoSpacing"/>
      </w:pPr>
    </w:p>
    <w:p w14:paraId="5EDBBDD9" w14:textId="77777777" w:rsidR="007E3A3D" w:rsidRDefault="007E3A3D" w:rsidP="00C009D8">
      <w:pPr>
        <w:pStyle w:val="NoSpacing"/>
      </w:pPr>
    </w:p>
    <w:p w14:paraId="2F0F2532" w14:textId="77777777" w:rsidR="007E3A3D" w:rsidRDefault="007E3A3D" w:rsidP="00C009D8">
      <w:pPr>
        <w:pStyle w:val="NoSpacing"/>
      </w:pPr>
      <w:r>
        <w:t>= Elizabeth(q.v.), daughter of Sir Christopher Conyers of Hornby(d.ca.1464)(q.v.) and</w:t>
      </w:r>
    </w:p>
    <w:p w14:paraId="7312B033" w14:textId="77777777" w:rsidR="007E3A3D" w:rsidRDefault="007E3A3D" w:rsidP="00C009D8">
      <w:pPr>
        <w:pStyle w:val="NoSpacing"/>
      </w:pPr>
      <w:r>
        <w:t>Ellen Rolleston(q.v.).</w:t>
      </w:r>
    </w:p>
    <w:p w14:paraId="3E7D5EC4" w14:textId="6AA94B1C" w:rsidR="00A06DA9" w:rsidRDefault="007E3A3D" w:rsidP="00C009D8">
      <w:pPr>
        <w:pStyle w:val="NoSpacing"/>
      </w:pPr>
      <w:r>
        <w:t>(P.P.P. p.38 and Hampton p.217)</w:t>
      </w:r>
    </w:p>
    <w:p w14:paraId="2B064499" w14:textId="639AEE52" w:rsidR="00A06DA9" w:rsidRDefault="00A06DA9" w:rsidP="00C009D8">
      <w:pPr>
        <w:pStyle w:val="NoSpacing"/>
      </w:pPr>
      <w:r>
        <w:t>Children:   Catherine(q.v.), Margaret(q.v.), William(q.v.), Lucia(q.v.), William of Richmond,</w:t>
      </w:r>
    </w:p>
    <w:p w14:paraId="5A31E05C" w14:textId="17335661" w:rsidR="00A06DA9" w:rsidRPr="00A06DA9" w:rsidRDefault="00A06DA9" w:rsidP="00C009D8">
      <w:pPr>
        <w:pStyle w:val="NoSpacing"/>
      </w:pPr>
      <w:r>
        <w:tab/>
        <w:t xml:space="preserve">      Margery, Jone(1458   -  ), Anna(q.v.), Christoper(q.v.).   (FamilySearch)</w:t>
      </w:r>
    </w:p>
    <w:p w14:paraId="75AE31EC" w14:textId="77777777" w:rsidR="007E3A3D" w:rsidRDefault="007E3A3D" w:rsidP="00C009D8">
      <w:pPr>
        <w:pStyle w:val="NoSpacing"/>
      </w:pPr>
    </w:p>
    <w:p w14:paraId="36BE1D60" w14:textId="77777777" w:rsidR="007E3A3D" w:rsidRDefault="007E3A3D" w:rsidP="00C009D8">
      <w:pPr>
        <w:pStyle w:val="NoSpacing"/>
      </w:pPr>
    </w:p>
    <w:p w14:paraId="3679C26B" w14:textId="77777777" w:rsidR="007E3A3D" w:rsidRDefault="007E3A3D" w:rsidP="00C009D8">
      <w:pPr>
        <w:pStyle w:val="NoSpacing"/>
      </w:pPr>
      <w:r>
        <w:t>14 August 2015</w:t>
      </w:r>
    </w:p>
    <w:p w14:paraId="46FB0D91" w14:textId="13A4EF59" w:rsidR="00A06DA9" w:rsidRPr="007E3A3D" w:rsidRDefault="00A06DA9" w:rsidP="00C009D8">
      <w:pPr>
        <w:pStyle w:val="NoSpacing"/>
      </w:pPr>
      <w:r>
        <w:t>28 September 2023</w:t>
      </w:r>
    </w:p>
    <w:sectPr w:rsidR="00A06DA9" w:rsidRPr="007E3A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F4D6F" w14:textId="77777777" w:rsidR="007E3A3D" w:rsidRDefault="007E3A3D" w:rsidP="00920DE3">
      <w:pPr>
        <w:spacing w:after="0" w:line="240" w:lineRule="auto"/>
      </w:pPr>
      <w:r>
        <w:separator/>
      </w:r>
    </w:p>
  </w:endnote>
  <w:endnote w:type="continuationSeparator" w:id="0">
    <w:p w14:paraId="33D27578" w14:textId="77777777" w:rsidR="007E3A3D" w:rsidRDefault="007E3A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E6D9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8F809" w14:textId="77777777" w:rsidR="00C009D8" w:rsidRPr="00C009D8" w:rsidRDefault="00C009D8">
    <w:pPr>
      <w:pStyle w:val="Footer"/>
    </w:pPr>
    <w:r>
      <w:t>Copyright I.S.Rogers 9 August 2013</w:t>
    </w:r>
  </w:p>
  <w:p w14:paraId="1C806809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AF132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454D7" w14:textId="77777777" w:rsidR="007E3A3D" w:rsidRDefault="007E3A3D" w:rsidP="00920DE3">
      <w:pPr>
        <w:spacing w:after="0" w:line="240" w:lineRule="auto"/>
      </w:pPr>
      <w:r>
        <w:separator/>
      </w:r>
    </w:p>
  </w:footnote>
  <w:footnote w:type="continuationSeparator" w:id="0">
    <w:p w14:paraId="01BC4755" w14:textId="77777777" w:rsidR="007E3A3D" w:rsidRDefault="007E3A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75084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DB3EB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5BB86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3A3D"/>
    <w:rsid w:val="00120749"/>
    <w:rsid w:val="00624CAE"/>
    <w:rsid w:val="007E3A3D"/>
    <w:rsid w:val="00920DE3"/>
    <w:rsid w:val="00A06DA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7CBEC"/>
  <w15:docId w15:val="{D6E5B964-E9AA-4873-BE86-AE5FD7CB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2015-08-14T20:14:00Z</dcterms:created>
  <dcterms:modified xsi:type="dcterms:W3CDTF">2023-09-28T21:08:00Z</dcterms:modified>
</cp:coreProperties>
</file>