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EE6DE" w14:textId="77777777" w:rsidR="004470F3" w:rsidRDefault="004470F3" w:rsidP="004470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Thomas BURGH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03DBA872" w14:textId="77777777" w:rsidR="004470F3" w:rsidRDefault="004470F3" w:rsidP="004470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D9D011" w14:textId="77777777" w:rsidR="004470F3" w:rsidRDefault="004470F3" w:rsidP="004470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0FEDEC" w14:textId="77777777" w:rsidR="004470F3" w:rsidRDefault="004470F3" w:rsidP="004470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take the castles, </w:t>
      </w:r>
      <w:proofErr w:type="gramStart"/>
      <w:r>
        <w:rPr>
          <w:rFonts w:ascii="Times New Roman" w:hAnsi="Times New Roman" w:cs="Times New Roman"/>
          <w:sz w:val="24"/>
          <w:szCs w:val="24"/>
        </w:rPr>
        <w:t>lordships</w:t>
      </w:r>
      <w:proofErr w:type="gramEnd"/>
    </w:p>
    <w:p w14:paraId="5D275717" w14:textId="77777777" w:rsidR="004470F3" w:rsidRDefault="004470F3" w:rsidP="004470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etc. of </w:t>
      </w:r>
      <w:proofErr w:type="gramStart"/>
      <w:r>
        <w:rPr>
          <w:rFonts w:ascii="Times New Roman" w:hAnsi="Times New Roman" w:cs="Times New Roman"/>
          <w:sz w:val="24"/>
          <w:szCs w:val="24"/>
        </w:rPr>
        <w:t>evil-doers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Ireland into the King’s hands and to have their goods and</w:t>
      </w:r>
    </w:p>
    <w:p w14:paraId="4944FDF9" w14:textId="77777777" w:rsidR="004470F3" w:rsidRDefault="004470F3" w:rsidP="004470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chattels conveyed with all convenient speed to London and be </w:t>
      </w:r>
      <w:proofErr w:type="gramStart"/>
      <w:r>
        <w:rPr>
          <w:rFonts w:ascii="Times New Roman" w:hAnsi="Times New Roman" w:cs="Times New Roman"/>
          <w:sz w:val="24"/>
          <w:szCs w:val="24"/>
        </w:rPr>
        <w:t>delivered</w:t>
      </w:r>
      <w:proofErr w:type="gramEnd"/>
    </w:p>
    <w:p w14:paraId="76D01385" w14:textId="77777777" w:rsidR="004470F3" w:rsidRDefault="004470F3" w:rsidP="004470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the Treasurer.    (C.F.R. 1399-1405 pp.51-2)</w:t>
      </w:r>
    </w:p>
    <w:p w14:paraId="2789BBE5" w14:textId="77777777" w:rsidR="004470F3" w:rsidRDefault="004470F3" w:rsidP="004470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FA0D4A" w14:textId="77777777" w:rsidR="004470F3" w:rsidRDefault="004470F3" w:rsidP="004470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DCCC90" w14:textId="77777777" w:rsidR="004470F3" w:rsidRDefault="004470F3" w:rsidP="004470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April 2021</w:t>
      </w:r>
    </w:p>
    <w:p w14:paraId="69C4CA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D57C75" w14:textId="77777777" w:rsidR="004470F3" w:rsidRDefault="004470F3" w:rsidP="009139A6">
      <w:r>
        <w:separator/>
      </w:r>
    </w:p>
  </w:endnote>
  <w:endnote w:type="continuationSeparator" w:id="0">
    <w:p w14:paraId="6BA02334" w14:textId="77777777" w:rsidR="004470F3" w:rsidRDefault="004470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4A03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60C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823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A7DD06" w14:textId="77777777" w:rsidR="004470F3" w:rsidRDefault="004470F3" w:rsidP="009139A6">
      <w:r>
        <w:separator/>
      </w:r>
    </w:p>
  </w:footnote>
  <w:footnote w:type="continuationSeparator" w:id="0">
    <w:p w14:paraId="34288EFD" w14:textId="77777777" w:rsidR="004470F3" w:rsidRDefault="004470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9A3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8551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C1A1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0F3"/>
    <w:rsid w:val="000666E0"/>
    <w:rsid w:val="002510B7"/>
    <w:rsid w:val="004470F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F6BF5"/>
  <w15:chartTrackingRefBased/>
  <w15:docId w15:val="{C15A57AE-9CBB-4CE4-8685-B9BBEC22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2021-04-16T08:21:00Z</dcterms:created>
  <dcterms:modified xsi:type="dcterms:W3CDTF">2021-04-16T08:21:00Z</dcterms:modified>
</cp:coreProperties>
</file>