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20233D" w14:textId="6210BD3B" w:rsidR="006B2F86" w:rsidRDefault="00BA65EE" w:rsidP="00E71FC3">
      <w:pPr>
        <w:pStyle w:val="NoSpacing"/>
      </w:pPr>
      <w:r>
        <w:rPr>
          <w:u w:val="single"/>
        </w:rPr>
        <w:t>Roger BURGH</w:t>
      </w:r>
      <w:r>
        <w:t xml:space="preserve">       (fl.1447-8)</w:t>
      </w:r>
    </w:p>
    <w:p w14:paraId="37386177" w14:textId="333255FC" w:rsidR="00BA65EE" w:rsidRDefault="00BA65EE" w:rsidP="00E71FC3">
      <w:pPr>
        <w:pStyle w:val="NoSpacing"/>
      </w:pPr>
      <w:r>
        <w:t xml:space="preserve">of </w:t>
      </w:r>
      <w:proofErr w:type="spellStart"/>
      <w:r>
        <w:t>St.Nicholas</w:t>
      </w:r>
      <w:proofErr w:type="spellEnd"/>
      <w:r>
        <w:t>’ Priory, Exeter.</w:t>
      </w:r>
    </w:p>
    <w:p w14:paraId="2D197DA3" w14:textId="45F5AEEE" w:rsidR="00BA65EE" w:rsidRDefault="00BA65EE" w:rsidP="00E71FC3">
      <w:pPr>
        <w:pStyle w:val="NoSpacing"/>
      </w:pPr>
    </w:p>
    <w:p w14:paraId="7D44BCB2" w14:textId="5107E981" w:rsidR="00BA65EE" w:rsidRDefault="00BA65EE" w:rsidP="00E71FC3">
      <w:pPr>
        <w:pStyle w:val="NoSpacing"/>
      </w:pPr>
    </w:p>
    <w:p w14:paraId="3795E8FC" w14:textId="1AA6D02B" w:rsidR="00BA65EE" w:rsidRDefault="00BA65EE" w:rsidP="00E71FC3">
      <w:pPr>
        <w:pStyle w:val="NoSpacing"/>
      </w:pPr>
      <w:r>
        <w:t xml:space="preserve">  3 Jun. 1447</w:t>
      </w:r>
      <w:r>
        <w:tab/>
        <w:t>He was ordained subdeacon.</w:t>
      </w:r>
    </w:p>
    <w:p w14:paraId="0C8CCF2D" w14:textId="2600F0BA" w:rsidR="00BA65EE" w:rsidRDefault="00BA65EE" w:rsidP="00E71FC3">
      <w:pPr>
        <w:pStyle w:val="NoSpacing"/>
      </w:pPr>
      <w:r>
        <w:tab/>
      </w:r>
      <w:r>
        <w:tab/>
      </w:r>
      <w:r>
        <w:t>(“Register of Edmund Lacy, Bishop of Exeter 1420-55” part 4 p.</w:t>
      </w:r>
      <w:r>
        <w:t>212)</w:t>
      </w:r>
    </w:p>
    <w:p w14:paraId="0D1FD555" w14:textId="4982584C" w:rsidR="00BA65EE" w:rsidRDefault="00BA65EE" w:rsidP="00E71FC3">
      <w:pPr>
        <w:pStyle w:val="NoSpacing"/>
      </w:pPr>
      <w:r>
        <w:t>23 Dec.</w:t>
      </w:r>
      <w:r>
        <w:tab/>
        <w:t>He was ordained deacon.   (ibid.p.216)</w:t>
      </w:r>
    </w:p>
    <w:p w14:paraId="28822724" w14:textId="6526B396" w:rsidR="00BA65EE" w:rsidRDefault="00BA65EE" w:rsidP="00E71FC3">
      <w:pPr>
        <w:pStyle w:val="NoSpacing"/>
      </w:pPr>
      <w:r>
        <w:t>17 Feb.1448</w:t>
      </w:r>
      <w:r>
        <w:tab/>
        <w:t>He was ordained priest.   (ibid.p.218)</w:t>
      </w:r>
    </w:p>
    <w:p w14:paraId="18C47496" w14:textId="43B951F8" w:rsidR="00BA65EE" w:rsidRDefault="00BA65EE" w:rsidP="00E71FC3">
      <w:pPr>
        <w:pStyle w:val="NoSpacing"/>
      </w:pPr>
    </w:p>
    <w:p w14:paraId="378A68C4" w14:textId="53E20097" w:rsidR="00BA65EE" w:rsidRDefault="00BA65EE" w:rsidP="00E71FC3">
      <w:pPr>
        <w:pStyle w:val="NoSpacing"/>
      </w:pPr>
    </w:p>
    <w:p w14:paraId="203D9572" w14:textId="24B46F6B" w:rsidR="00BA65EE" w:rsidRPr="00BA65EE" w:rsidRDefault="00BA65EE" w:rsidP="00E71FC3">
      <w:pPr>
        <w:pStyle w:val="NoSpacing"/>
      </w:pPr>
      <w:r>
        <w:t>14 February 2020</w:t>
      </w:r>
      <w:bookmarkStart w:id="0" w:name="_GoBack"/>
      <w:bookmarkEnd w:id="0"/>
    </w:p>
    <w:sectPr w:rsidR="00BA65EE" w:rsidRPr="00BA65E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A32C9F" w14:textId="77777777" w:rsidR="00BA65EE" w:rsidRDefault="00BA65EE" w:rsidP="00E71FC3">
      <w:pPr>
        <w:spacing w:after="0" w:line="240" w:lineRule="auto"/>
      </w:pPr>
      <w:r>
        <w:separator/>
      </w:r>
    </w:p>
  </w:endnote>
  <w:endnote w:type="continuationSeparator" w:id="0">
    <w:p w14:paraId="2DFB2A6F" w14:textId="77777777" w:rsidR="00BA65EE" w:rsidRDefault="00BA65E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8C9BB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F4BF56" w14:textId="77777777" w:rsidR="00BA65EE" w:rsidRDefault="00BA65EE" w:rsidP="00E71FC3">
      <w:pPr>
        <w:spacing w:after="0" w:line="240" w:lineRule="auto"/>
      </w:pPr>
      <w:r>
        <w:separator/>
      </w:r>
    </w:p>
  </w:footnote>
  <w:footnote w:type="continuationSeparator" w:id="0">
    <w:p w14:paraId="618CBEC9" w14:textId="77777777" w:rsidR="00BA65EE" w:rsidRDefault="00BA65E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EE"/>
    <w:rsid w:val="001A7C09"/>
    <w:rsid w:val="00577BD5"/>
    <w:rsid w:val="006A1F77"/>
    <w:rsid w:val="00733BE7"/>
    <w:rsid w:val="00AB52E8"/>
    <w:rsid w:val="00B16D3F"/>
    <w:rsid w:val="00BA65EE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3371F5"/>
  <w15:chartTrackingRefBased/>
  <w15:docId w15:val="{6C2565C6-167D-44F1-9C01-D042161E0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8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2020-02-14T20:15:00Z</dcterms:created>
  <dcterms:modified xsi:type="dcterms:W3CDTF">2020-02-14T20:23:00Z</dcterms:modified>
</cp:coreProperties>
</file>