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3AB" w:rsidRDefault="00FF03AB" w:rsidP="00FF03AB">
      <w:pPr>
        <w:pStyle w:val="NoSpacing"/>
      </w:pPr>
      <w:r>
        <w:rPr>
          <w:u w:val="single"/>
        </w:rPr>
        <w:t>Roger BURGH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FF03AB" w:rsidRDefault="00FF03AB" w:rsidP="00FF03AB">
      <w:pPr>
        <w:pStyle w:val="NoSpacing"/>
      </w:pPr>
    </w:p>
    <w:p w:rsidR="00FF03AB" w:rsidRDefault="00FF03AB" w:rsidP="00FF03AB">
      <w:pPr>
        <w:pStyle w:val="NoSpacing"/>
      </w:pPr>
    </w:p>
    <w:p w:rsidR="00FF03AB" w:rsidRDefault="00FF03AB" w:rsidP="00FF03AB">
      <w:pPr>
        <w:pStyle w:val="NoSpacing"/>
      </w:pPr>
      <w:r>
        <w:t>15 Oct.1435</w:t>
      </w:r>
      <w:r>
        <w:tab/>
        <w:t>He was a juror on the inquisition post mortem held in Carlisle,</w:t>
      </w:r>
    </w:p>
    <w:p w:rsidR="00FF03AB" w:rsidRDefault="00FF03AB" w:rsidP="00FF03AB">
      <w:pPr>
        <w:pStyle w:val="NoSpacing"/>
      </w:pPr>
      <w:r>
        <w:tab/>
      </w:r>
      <w:r>
        <w:tab/>
        <w:t>Cumberland, into lands of the late William More(q.v.).</w:t>
      </w:r>
    </w:p>
    <w:p w:rsidR="00FF03AB" w:rsidRDefault="00FF03AB" w:rsidP="00FF03A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24-288)</w:t>
      </w:r>
    </w:p>
    <w:p w:rsidR="00FF03AB" w:rsidRDefault="00FF03AB" w:rsidP="00FF03AB">
      <w:pPr>
        <w:pStyle w:val="NoSpacing"/>
      </w:pPr>
    </w:p>
    <w:p w:rsidR="00FF03AB" w:rsidRDefault="00FF03AB" w:rsidP="00FF03AB">
      <w:pPr>
        <w:pStyle w:val="NoSpacing"/>
      </w:pPr>
    </w:p>
    <w:p w:rsidR="00FF03AB" w:rsidRDefault="00FF03AB" w:rsidP="00FF03AB">
      <w:pPr>
        <w:pStyle w:val="NoSpacing"/>
      </w:pPr>
      <w:r>
        <w:t>30 December 2017</w:t>
      </w:r>
    </w:p>
    <w:p w:rsidR="006B2F86" w:rsidRPr="00FF03AB" w:rsidRDefault="00F95973" w:rsidP="00E71FC3">
      <w:pPr>
        <w:pStyle w:val="NoSpacing"/>
      </w:pPr>
      <w:bookmarkStart w:id="0" w:name="_GoBack"/>
      <w:bookmarkEnd w:id="0"/>
    </w:p>
    <w:sectPr w:rsidR="006B2F86" w:rsidRPr="00FF03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3AB" w:rsidRDefault="00FF03AB" w:rsidP="00E71FC3">
      <w:pPr>
        <w:spacing w:after="0" w:line="240" w:lineRule="auto"/>
      </w:pPr>
      <w:r>
        <w:separator/>
      </w:r>
    </w:p>
  </w:endnote>
  <w:endnote w:type="continuationSeparator" w:id="0">
    <w:p w:rsidR="00FF03AB" w:rsidRDefault="00FF03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3AB" w:rsidRDefault="00FF03AB" w:rsidP="00E71FC3">
      <w:pPr>
        <w:spacing w:after="0" w:line="240" w:lineRule="auto"/>
      </w:pPr>
      <w:r>
        <w:separator/>
      </w:r>
    </w:p>
  </w:footnote>
  <w:footnote w:type="continuationSeparator" w:id="0">
    <w:p w:rsidR="00FF03AB" w:rsidRDefault="00FF03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3A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10A7F"/>
  <w15:chartTrackingRefBased/>
  <w15:docId w15:val="{8C7920BA-2732-423C-922D-0F0C8510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99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2017-12-30T20:52:00Z</dcterms:created>
  <dcterms:modified xsi:type="dcterms:W3CDTF">2017-12-30T21:08:00Z</dcterms:modified>
</cp:coreProperties>
</file>