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7048F" w14:textId="621D9E3B" w:rsid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BURGH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54C3924" w14:textId="742A6ED0" w:rsid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Skinner.</w:t>
      </w:r>
    </w:p>
    <w:p w14:paraId="1AEA22AB" w14:textId="2340AC66" w:rsid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229A54" w14:textId="618730C0" w:rsid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62412" w14:textId="77777777" w:rsid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Feb.1477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John Rede of London, fishmonger(q.v.), gifted his goods and chattels to him,</w:t>
      </w:r>
    </w:p>
    <w:p w14:paraId="2602C625" w14:textId="55095DB7" w:rsid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Benedict </w:t>
      </w:r>
      <w:proofErr w:type="spellStart"/>
      <w:r>
        <w:rPr>
          <w:rFonts w:ascii="Times New Roman" w:hAnsi="Times New Roman" w:cs="Times New Roman"/>
          <w:sz w:val="24"/>
          <w:szCs w:val="24"/>
        </w:rPr>
        <w:t>Galyot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Robe</w:t>
      </w:r>
      <w:r>
        <w:rPr>
          <w:rFonts w:ascii="Times New Roman" w:hAnsi="Times New Roman" w:cs="Times New Roman"/>
          <w:sz w:val="24"/>
          <w:szCs w:val="24"/>
        </w:rPr>
        <w:t>rt Pope of London, ironmonger</w:t>
      </w:r>
      <w:r>
        <w:rPr>
          <w:rFonts w:ascii="Times New Roman" w:hAnsi="Times New Roman" w:cs="Times New Roman"/>
          <w:sz w:val="24"/>
          <w:szCs w:val="24"/>
        </w:rPr>
        <w:t>(q.v.).</w:t>
      </w:r>
    </w:p>
    <w:p w14:paraId="537839BB" w14:textId="77777777" w:rsid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p.80)</w:t>
      </w:r>
    </w:p>
    <w:p w14:paraId="464B8EEE" w14:textId="77777777" w:rsid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B70BB0" w14:textId="77777777" w:rsid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4846DE" w14:textId="77777777" w:rsid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p w14:paraId="1A662459" w14:textId="27D363A7" w:rsidR="005C2798" w:rsidRPr="005C2798" w:rsidRDefault="005C2798" w:rsidP="005C2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B7622B" w14:textId="2F47490A" w:rsidR="00617544" w:rsidRPr="00617544" w:rsidRDefault="00617544" w:rsidP="00617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17544" w:rsidRPr="00617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9193EE" w14:textId="77777777" w:rsidR="00617544" w:rsidRDefault="00617544" w:rsidP="009139A6">
      <w:r>
        <w:separator/>
      </w:r>
    </w:p>
  </w:endnote>
  <w:endnote w:type="continuationSeparator" w:id="0">
    <w:p w14:paraId="3E604370" w14:textId="77777777" w:rsidR="00617544" w:rsidRDefault="006175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A4E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7A0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3CC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4B31B" w14:textId="77777777" w:rsidR="00617544" w:rsidRDefault="00617544" w:rsidP="009139A6">
      <w:r>
        <w:separator/>
      </w:r>
    </w:p>
  </w:footnote>
  <w:footnote w:type="continuationSeparator" w:id="0">
    <w:p w14:paraId="25DF0550" w14:textId="77777777" w:rsidR="00617544" w:rsidRDefault="006175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BAE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291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749B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44"/>
    <w:rsid w:val="000666E0"/>
    <w:rsid w:val="002510B7"/>
    <w:rsid w:val="005C130B"/>
    <w:rsid w:val="005C2798"/>
    <w:rsid w:val="00617544"/>
    <w:rsid w:val="00826F5C"/>
    <w:rsid w:val="009139A6"/>
    <w:rsid w:val="009448BB"/>
    <w:rsid w:val="00A3176C"/>
    <w:rsid w:val="00BA00AB"/>
    <w:rsid w:val="00E45AC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47052"/>
  <w15:chartTrackingRefBased/>
  <w15:docId w15:val="{51E9CF24-401F-4845-9BC9-BDA7C603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39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2021-03-03T12:05:00Z</dcterms:created>
  <dcterms:modified xsi:type="dcterms:W3CDTF">2021-03-03T12:46:00Z</dcterms:modified>
</cp:coreProperties>
</file>