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D04FA" w14:textId="77777777" w:rsidR="00B43E0A" w:rsidRDefault="00B43E0A" w:rsidP="00B43E0A">
      <w:pPr>
        <w:pStyle w:val="NoSpacing"/>
        <w:tabs>
          <w:tab w:val="left" w:pos="1440"/>
        </w:tabs>
        <w:jc w:val="both"/>
      </w:pPr>
      <w:r>
        <w:rPr>
          <w:u w:val="single"/>
        </w:rPr>
        <w:t>Robert BURGH</w:t>
      </w:r>
      <w:r>
        <w:t xml:space="preserve">       (fl.1485)</w:t>
      </w:r>
    </w:p>
    <w:p w14:paraId="0174C291" w14:textId="77777777" w:rsidR="00B43E0A" w:rsidRDefault="00B43E0A" w:rsidP="00B43E0A">
      <w:pPr>
        <w:pStyle w:val="NoSpacing"/>
        <w:tabs>
          <w:tab w:val="left" w:pos="1440"/>
        </w:tabs>
        <w:jc w:val="both"/>
      </w:pPr>
      <w:r>
        <w:t>Chaplain.</w:t>
      </w:r>
    </w:p>
    <w:p w14:paraId="7758DCAF" w14:textId="77777777" w:rsidR="00B43E0A" w:rsidRDefault="00B43E0A" w:rsidP="00B43E0A">
      <w:pPr>
        <w:pStyle w:val="NoSpacing"/>
        <w:tabs>
          <w:tab w:val="left" w:pos="1440"/>
        </w:tabs>
        <w:jc w:val="both"/>
      </w:pPr>
    </w:p>
    <w:p w14:paraId="271725A1" w14:textId="77777777" w:rsidR="00B43E0A" w:rsidRDefault="00B43E0A" w:rsidP="00B43E0A">
      <w:pPr>
        <w:pStyle w:val="NoSpacing"/>
        <w:tabs>
          <w:tab w:val="left" w:pos="1440"/>
        </w:tabs>
        <w:jc w:val="both"/>
      </w:pPr>
    </w:p>
    <w:p w14:paraId="3E0B60D6" w14:textId="77777777" w:rsidR="00B43E0A" w:rsidRDefault="00B43E0A" w:rsidP="00B43E0A">
      <w:pPr>
        <w:pStyle w:val="NoSpacing"/>
        <w:tabs>
          <w:tab w:val="left" w:pos="1440"/>
        </w:tabs>
        <w:jc w:val="both"/>
      </w:pPr>
      <w:r>
        <w:t>28 May1485</w:t>
      </w:r>
      <w:r>
        <w:tab/>
        <w:t xml:space="preserve">He was instituted to the rectory of </w:t>
      </w:r>
      <w:proofErr w:type="spellStart"/>
      <w:r>
        <w:t>Nunnington</w:t>
      </w:r>
      <w:proofErr w:type="spellEnd"/>
      <w:r>
        <w:t xml:space="preserve">, North Riding of </w:t>
      </w:r>
    </w:p>
    <w:p w14:paraId="558ED94B" w14:textId="77777777" w:rsidR="00B43E0A" w:rsidRDefault="00B43E0A" w:rsidP="00B43E0A">
      <w:pPr>
        <w:pStyle w:val="NoSpacing"/>
        <w:tabs>
          <w:tab w:val="left" w:pos="1440"/>
        </w:tabs>
        <w:jc w:val="both"/>
      </w:pPr>
      <w:r>
        <w:tab/>
        <w:t>Yorkshire, in the person of Henry Davison, notary, his proctor(q.v.).</w:t>
      </w:r>
    </w:p>
    <w:p w14:paraId="6432ED22" w14:textId="77777777" w:rsidR="00B43E0A" w:rsidRDefault="00B43E0A" w:rsidP="00B43E0A">
      <w:pPr>
        <w:pStyle w:val="NoSpacing"/>
        <w:ind w:left="720" w:firstLine="720"/>
      </w:pPr>
      <w:r>
        <w:t>(“The Register of Thomas Rotherham, Archbishop of York 1480-1500</w:t>
      </w:r>
    </w:p>
    <w:p w14:paraId="10C017DB" w14:textId="77777777" w:rsidR="00B43E0A" w:rsidRDefault="00B43E0A" w:rsidP="00B43E0A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345FF29E" w14:textId="77777777" w:rsidR="00B43E0A" w:rsidRDefault="00B43E0A" w:rsidP="00B43E0A">
      <w:pPr>
        <w:pStyle w:val="NoSpacing"/>
        <w:tabs>
          <w:tab w:val="left" w:pos="1440"/>
        </w:tabs>
        <w:jc w:val="both"/>
      </w:pPr>
      <w:r>
        <w:tab/>
        <w:t>p.47)</w:t>
      </w:r>
    </w:p>
    <w:p w14:paraId="5FEB6ADE" w14:textId="77777777" w:rsidR="00B43E0A" w:rsidRDefault="00B43E0A" w:rsidP="00B43E0A">
      <w:pPr>
        <w:pStyle w:val="NoSpacing"/>
        <w:tabs>
          <w:tab w:val="left" w:pos="1440"/>
        </w:tabs>
        <w:jc w:val="both"/>
      </w:pPr>
    </w:p>
    <w:p w14:paraId="656FADD3" w14:textId="77777777" w:rsidR="00B43E0A" w:rsidRDefault="00B43E0A" w:rsidP="00B43E0A">
      <w:pPr>
        <w:pStyle w:val="NoSpacing"/>
        <w:tabs>
          <w:tab w:val="left" w:pos="1440"/>
        </w:tabs>
        <w:jc w:val="both"/>
      </w:pPr>
    </w:p>
    <w:p w14:paraId="086C5611" w14:textId="77777777" w:rsidR="00B43E0A" w:rsidRDefault="00B43E0A" w:rsidP="00B43E0A">
      <w:pPr>
        <w:pStyle w:val="NoSpacing"/>
        <w:tabs>
          <w:tab w:val="left" w:pos="1440"/>
        </w:tabs>
        <w:jc w:val="both"/>
      </w:pPr>
      <w:r>
        <w:t>8 November 2019</w:t>
      </w:r>
    </w:p>
    <w:p w14:paraId="50B7581A" w14:textId="77777777" w:rsidR="006B2F86" w:rsidRPr="00E71FC3" w:rsidRDefault="00B43E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4BF35" w14:textId="77777777" w:rsidR="00B43E0A" w:rsidRDefault="00B43E0A" w:rsidP="00E71FC3">
      <w:pPr>
        <w:spacing w:after="0" w:line="240" w:lineRule="auto"/>
      </w:pPr>
      <w:r>
        <w:separator/>
      </w:r>
    </w:p>
  </w:endnote>
  <w:endnote w:type="continuationSeparator" w:id="0">
    <w:p w14:paraId="4ACDEDA3" w14:textId="77777777" w:rsidR="00B43E0A" w:rsidRDefault="00B43E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A4F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BCE37" w14:textId="77777777" w:rsidR="00B43E0A" w:rsidRDefault="00B43E0A" w:rsidP="00E71FC3">
      <w:pPr>
        <w:spacing w:after="0" w:line="240" w:lineRule="auto"/>
      </w:pPr>
      <w:r>
        <w:separator/>
      </w:r>
    </w:p>
  </w:footnote>
  <w:footnote w:type="continuationSeparator" w:id="0">
    <w:p w14:paraId="4029ECBC" w14:textId="77777777" w:rsidR="00B43E0A" w:rsidRDefault="00B43E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E0A"/>
    <w:rsid w:val="001A7C09"/>
    <w:rsid w:val="00577BD5"/>
    <w:rsid w:val="00656CBA"/>
    <w:rsid w:val="006A1F77"/>
    <w:rsid w:val="00733BE7"/>
    <w:rsid w:val="00AB52E8"/>
    <w:rsid w:val="00B16D3F"/>
    <w:rsid w:val="00B43E0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64F60"/>
  <w15:chartTrackingRefBased/>
  <w15:docId w15:val="{8D8ED9FF-410F-4F0A-8864-3DBCFA1F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2019-12-03T21:06:00Z</dcterms:created>
  <dcterms:modified xsi:type="dcterms:W3CDTF">2019-12-03T21:07:00Z</dcterms:modified>
</cp:coreProperties>
</file>