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6A2D1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BURGH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43811FFD" w14:textId="77777777" w:rsidR="00680140" w:rsidRDefault="00680140" w:rsidP="00680140">
      <w:pPr>
        <w:rPr>
          <w:rFonts w:ascii="Times New Roman" w:eastAsia="Calibri" w:hAnsi="Times New Roman" w:cs="Times New Roman"/>
        </w:rPr>
      </w:pPr>
    </w:p>
    <w:p w14:paraId="4BB514AF" w14:textId="77777777" w:rsidR="00680140" w:rsidRDefault="00680140" w:rsidP="00680140">
      <w:pPr>
        <w:rPr>
          <w:rFonts w:ascii="Times New Roman" w:eastAsia="Calibri" w:hAnsi="Times New Roman" w:cs="Times New Roman"/>
        </w:rPr>
      </w:pPr>
    </w:p>
    <w:p w14:paraId="7CE76D5D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</w:rPr>
        <w:t>Calton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Freisthorp</w:t>
      </w:r>
      <w:proofErr w:type="spellEnd"/>
      <w:r>
        <w:rPr>
          <w:rFonts w:ascii="Times New Roman" w:eastAsia="Calibri" w:hAnsi="Times New Roman" w:cs="Times New Roman"/>
        </w:rPr>
        <w:t>,</w:t>
      </w:r>
    </w:p>
    <w:p w14:paraId="555B8949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Lincolnshire(q.v.), Thomas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Waltham(q.v.),</w:t>
      </w:r>
    </w:p>
    <w:p w14:paraId="33AEA324" w14:textId="21B02841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John </w:t>
      </w:r>
      <w:bookmarkStart w:id="0" w:name="_GoBack"/>
      <w:bookmarkEnd w:id="0"/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 and Simon 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</w:p>
    <w:p w14:paraId="4DB56BF4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Waltham(q.v.).</w:t>
      </w:r>
    </w:p>
    <w:p w14:paraId="43FB3B3E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14:paraId="181C9DEE" w14:textId="77777777" w:rsidR="00680140" w:rsidRDefault="00680140" w:rsidP="00680140">
      <w:pPr>
        <w:rPr>
          <w:rFonts w:ascii="Times New Roman" w:eastAsia="Calibri" w:hAnsi="Times New Roman" w:cs="Times New Roman"/>
        </w:rPr>
      </w:pPr>
    </w:p>
    <w:p w14:paraId="1CE37639" w14:textId="77777777" w:rsidR="00680140" w:rsidRDefault="00680140" w:rsidP="00680140">
      <w:pPr>
        <w:rPr>
          <w:rFonts w:ascii="Times New Roman" w:eastAsia="Calibri" w:hAnsi="Times New Roman" w:cs="Times New Roman"/>
        </w:rPr>
      </w:pPr>
    </w:p>
    <w:p w14:paraId="5D3B3C7A" w14:textId="77777777" w:rsidR="00680140" w:rsidRDefault="00680140" w:rsidP="0068014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14:paraId="448BF102" w14:textId="77777777" w:rsidR="006B2F86" w:rsidRPr="00E71FC3" w:rsidRDefault="00214E5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97B69" w14:textId="77777777" w:rsidR="00680140" w:rsidRDefault="00680140" w:rsidP="00E71FC3">
      <w:r>
        <w:separator/>
      </w:r>
    </w:p>
  </w:endnote>
  <w:endnote w:type="continuationSeparator" w:id="0">
    <w:p w14:paraId="71BD08D8" w14:textId="77777777" w:rsidR="00680140" w:rsidRDefault="006801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D50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9A7A7" w14:textId="77777777" w:rsidR="00680140" w:rsidRDefault="00680140" w:rsidP="00E71FC3">
      <w:r>
        <w:separator/>
      </w:r>
    </w:p>
  </w:footnote>
  <w:footnote w:type="continuationSeparator" w:id="0">
    <w:p w14:paraId="3417D21B" w14:textId="77777777" w:rsidR="00680140" w:rsidRDefault="006801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140"/>
    <w:rsid w:val="001A7C09"/>
    <w:rsid w:val="00214E59"/>
    <w:rsid w:val="00577BD5"/>
    <w:rsid w:val="00656CBA"/>
    <w:rsid w:val="00680140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6B7C"/>
  <w15:chartTrackingRefBased/>
  <w15:docId w15:val="{20ECA10B-E193-44F1-B247-D66AE308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1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2017-05-12T20:54:00Z</dcterms:created>
  <dcterms:modified xsi:type="dcterms:W3CDTF">2019-07-01T10:58:00Z</dcterms:modified>
</cp:coreProperties>
</file>