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24E60" w14:textId="77777777" w:rsidR="00895561" w:rsidRDefault="00895561" w:rsidP="00895561">
      <w:pPr>
        <w:pStyle w:val="NoSpacing"/>
      </w:pPr>
      <w:r>
        <w:rPr>
          <w:u w:val="single"/>
        </w:rPr>
        <w:t>Robert BURGH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07F57C9D" w14:textId="77777777" w:rsidR="00895561" w:rsidRDefault="00895561" w:rsidP="00895561">
      <w:pPr>
        <w:pStyle w:val="NoSpacing"/>
      </w:pPr>
    </w:p>
    <w:p w14:paraId="6FBA4E4D" w14:textId="77777777" w:rsidR="00895561" w:rsidRDefault="00895561" w:rsidP="00895561">
      <w:pPr>
        <w:pStyle w:val="NoSpacing"/>
      </w:pPr>
    </w:p>
    <w:p w14:paraId="595AD3D0" w14:textId="77777777" w:rsidR="00895561" w:rsidRDefault="00895561" w:rsidP="00895561">
      <w:pPr>
        <w:pStyle w:val="NoSpacing"/>
      </w:pPr>
      <w:r>
        <w:tab/>
        <w:t>1483</w:t>
      </w:r>
      <w:r>
        <w:tab/>
        <w:t xml:space="preserve">He made a plaint of trespass against Roger </w:t>
      </w:r>
      <w:proofErr w:type="spellStart"/>
      <w:r>
        <w:t>Asshton</w:t>
      </w:r>
      <w:proofErr w:type="spellEnd"/>
      <w:r>
        <w:t xml:space="preserve"> of Uttoxeter,</w:t>
      </w:r>
    </w:p>
    <w:p w14:paraId="0C7CA583" w14:textId="77777777" w:rsidR="00895561" w:rsidRDefault="00895561" w:rsidP="00895561">
      <w:pPr>
        <w:pStyle w:val="NoSpacing"/>
      </w:pPr>
      <w:r>
        <w:tab/>
      </w:r>
      <w:r>
        <w:tab/>
        <w:t>Staffordshire(q.v.), Thomas Broun of Bowden, Derbyshire(q.v.), William</w:t>
      </w:r>
    </w:p>
    <w:p w14:paraId="24E648FD" w14:textId="77777777" w:rsidR="00895561" w:rsidRDefault="00895561" w:rsidP="00895561">
      <w:pPr>
        <w:pStyle w:val="NoSpacing"/>
      </w:pPr>
      <w:r>
        <w:tab/>
      </w:r>
      <w:r>
        <w:tab/>
      </w:r>
      <w:proofErr w:type="spellStart"/>
      <w:r>
        <w:t>Teteryngton</w:t>
      </w:r>
      <w:proofErr w:type="spellEnd"/>
      <w:r>
        <w:t xml:space="preserve"> of </w:t>
      </w:r>
      <w:proofErr w:type="spellStart"/>
      <w:r>
        <w:t>Malcoff</w:t>
      </w:r>
      <w:proofErr w:type="spellEnd"/>
      <w:r>
        <w:t xml:space="preserve">(q.v.) and John </w:t>
      </w:r>
      <w:proofErr w:type="spellStart"/>
      <w:r>
        <w:t>Redferne</w:t>
      </w:r>
      <w:proofErr w:type="spellEnd"/>
      <w:r>
        <w:t xml:space="preserve"> of </w:t>
      </w:r>
      <w:proofErr w:type="spellStart"/>
      <w:r>
        <w:t>Malcoff</w:t>
      </w:r>
      <w:proofErr w:type="spellEnd"/>
      <w:r>
        <w:t>(q.v.).</w:t>
      </w:r>
    </w:p>
    <w:p w14:paraId="318AE6CE" w14:textId="77777777" w:rsidR="00895561" w:rsidRDefault="00895561" w:rsidP="0089556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8C53EF5" w14:textId="77777777" w:rsidR="00895561" w:rsidRDefault="00895561" w:rsidP="00895561">
      <w:pPr>
        <w:pStyle w:val="NoSpacing"/>
      </w:pPr>
    </w:p>
    <w:p w14:paraId="020D19D8" w14:textId="77777777" w:rsidR="00895561" w:rsidRDefault="00895561" w:rsidP="00895561">
      <w:pPr>
        <w:pStyle w:val="NoSpacing"/>
      </w:pPr>
    </w:p>
    <w:p w14:paraId="4BA528F8" w14:textId="77777777" w:rsidR="00895561" w:rsidRDefault="00895561" w:rsidP="00895561">
      <w:pPr>
        <w:pStyle w:val="NoSpacing"/>
      </w:pPr>
      <w:r>
        <w:t>1 March 2019</w:t>
      </w:r>
    </w:p>
    <w:p w14:paraId="26C183D7" w14:textId="77777777" w:rsidR="006B2F86" w:rsidRPr="00E71FC3" w:rsidRDefault="008955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613AC" w14:textId="77777777" w:rsidR="00895561" w:rsidRDefault="00895561" w:rsidP="00E71FC3">
      <w:pPr>
        <w:spacing w:after="0" w:line="240" w:lineRule="auto"/>
      </w:pPr>
      <w:r>
        <w:separator/>
      </w:r>
    </w:p>
  </w:endnote>
  <w:endnote w:type="continuationSeparator" w:id="0">
    <w:p w14:paraId="7C6613B1" w14:textId="77777777" w:rsidR="00895561" w:rsidRDefault="008955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709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B9F47" w14:textId="77777777" w:rsidR="00895561" w:rsidRDefault="00895561" w:rsidP="00E71FC3">
      <w:pPr>
        <w:spacing w:after="0" w:line="240" w:lineRule="auto"/>
      </w:pPr>
      <w:r>
        <w:separator/>
      </w:r>
    </w:p>
  </w:footnote>
  <w:footnote w:type="continuationSeparator" w:id="0">
    <w:p w14:paraId="67A980FC" w14:textId="77777777" w:rsidR="00895561" w:rsidRDefault="008955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61"/>
    <w:rsid w:val="001A7C09"/>
    <w:rsid w:val="00577BD5"/>
    <w:rsid w:val="00656CBA"/>
    <w:rsid w:val="006A1F77"/>
    <w:rsid w:val="00733BE7"/>
    <w:rsid w:val="0089556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E1ED"/>
  <w15:chartTrackingRefBased/>
  <w15:docId w15:val="{93312667-2333-46CC-B662-DDF3B3F5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2019-03-14T20:33:00Z</dcterms:created>
  <dcterms:modified xsi:type="dcterms:W3CDTF">2019-03-14T20:34:00Z</dcterms:modified>
</cp:coreProperties>
</file>