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BF4C6A" w14:textId="77777777" w:rsidR="003D4135" w:rsidRDefault="003D4135" w:rsidP="003D4135">
      <w:pPr>
        <w:pStyle w:val="NoSpacing"/>
      </w:pPr>
      <w:r>
        <w:rPr>
          <w:u w:val="single"/>
        </w:rPr>
        <w:t>Robert BURGH</w:t>
      </w:r>
      <w:r>
        <w:t xml:space="preserve">     </w:t>
      </w:r>
      <w:proofErr w:type="gramStart"/>
      <w:r>
        <w:t xml:space="preserve">   (</w:t>
      </w:r>
      <w:proofErr w:type="gramEnd"/>
      <w:r>
        <w:t>fl.1483)</w:t>
      </w:r>
    </w:p>
    <w:p w14:paraId="76E37C02" w14:textId="77777777" w:rsidR="003D4135" w:rsidRDefault="003D4135" w:rsidP="003D4135">
      <w:pPr>
        <w:pStyle w:val="NoSpacing"/>
      </w:pPr>
    </w:p>
    <w:p w14:paraId="10196273" w14:textId="77777777" w:rsidR="003D4135" w:rsidRDefault="003D4135" w:rsidP="003D4135">
      <w:pPr>
        <w:pStyle w:val="NoSpacing"/>
      </w:pPr>
    </w:p>
    <w:p w14:paraId="38E283DC" w14:textId="77777777" w:rsidR="003D4135" w:rsidRDefault="003D4135" w:rsidP="003D4135">
      <w:pPr>
        <w:pStyle w:val="NoSpacing"/>
      </w:pPr>
      <w:r>
        <w:tab/>
        <w:t>1483</w:t>
      </w:r>
      <w:r>
        <w:tab/>
        <w:t xml:space="preserve">He made a plaint of debt against Thomas </w:t>
      </w:r>
      <w:proofErr w:type="spellStart"/>
      <w:r>
        <w:t>Scusake</w:t>
      </w:r>
      <w:proofErr w:type="spellEnd"/>
      <w:r>
        <w:t xml:space="preserve"> of London, cooper(q.v.),</w:t>
      </w:r>
    </w:p>
    <w:p w14:paraId="64E95D98" w14:textId="77777777" w:rsidR="003D4135" w:rsidRDefault="003D4135" w:rsidP="003D4135">
      <w:pPr>
        <w:pStyle w:val="NoSpacing"/>
      </w:pPr>
      <w:r>
        <w:tab/>
      </w:r>
      <w:r>
        <w:tab/>
        <w:t xml:space="preserve">Robert </w:t>
      </w:r>
      <w:proofErr w:type="spellStart"/>
      <w:r>
        <w:t>Sudon</w:t>
      </w:r>
      <w:proofErr w:type="spellEnd"/>
      <w:r>
        <w:t xml:space="preserve"> of Maldon, Essex(q.v.), Robert Rede of Chelmsford(q.v.)</w:t>
      </w:r>
    </w:p>
    <w:p w14:paraId="67B885C7" w14:textId="77777777" w:rsidR="003D4135" w:rsidRDefault="003D4135" w:rsidP="003D4135">
      <w:pPr>
        <w:pStyle w:val="NoSpacing"/>
      </w:pPr>
      <w:r>
        <w:tab/>
      </w:r>
      <w:r>
        <w:tab/>
        <w:t xml:space="preserve">and Benedict </w:t>
      </w:r>
      <w:proofErr w:type="spellStart"/>
      <w:r>
        <w:t>Galeot</w:t>
      </w:r>
      <w:proofErr w:type="spellEnd"/>
      <w:r>
        <w:t xml:space="preserve"> of Coggeshall(q.v.).</w:t>
      </w:r>
    </w:p>
    <w:p w14:paraId="2CF12346" w14:textId="77777777" w:rsidR="003D4135" w:rsidRDefault="003D4135" w:rsidP="003D4135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39E2F132" w14:textId="77777777" w:rsidR="003D4135" w:rsidRDefault="003D4135" w:rsidP="003D4135">
      <w:pPr>
        <w:pStyle w:val="NoSpacing"/>
      </w:pPr>
    </w:p>
    <w:p w14:paraId="524BF0EA" w14:textId="77777777" w:rsidR="003D4135" w:rsidRDefault="003D4135" w:rsidP="003D4135">
      <w:pPr>
        <w:pStyle w:val="NoSpacing"/>
      </w:pPr>
    </w:p>
    <w:p w14:paraId="46663479" w14:textId="77777777" w:rsidR="003D4135" w:rsidRDefault="003D4135" w:rsidP="003D4135">
      <w:pPr>
        <w:pStyle w:val="NoSpacing"/>
      </w:pPr>
      <w:r>
        <w:t>4 March 2019</w:t>
      </w:r>
    </w:p>
    <w:p w14:paraId="555999D0" w14:textId="77777777" w:rsidR="006B2F86" w:rsidRPr="00E71FC3" w:rsidRDefault="003D413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617C86" w14:textId="77777777" w:rsidR="003D4135" w:rsidRDefault="003D4135" w:rsidP="00E71FC3">
      <w:pPr>
        <w:spacing w:after="0" w:line="240" w:lineRule="auto"/>
      </w:pPr>
      <w:r>
        <w:separator/>
      </w:r>
    </w:p>
  </w:endnote>
  <w:endnote w:type="continuationSeparator" w:id="0">
    <w:p w14:paraId="16C32C7D" w14:textId="77777777" w:rsidR="003D4135" w:rsidRDefault="003D41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B5E2F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6E9A8D" w14:textId="77777777" w:rsidR="003D4135" w:rsidRDefault="003D4135" w:rsidP="00E71FC3">
      <w:pPr>
        <w:spacing w:after="0" w:line="240" w:lineRule="auto"/>
      </w:pPr>
      <w:r>
        <w:separator/>
      </w:r>
    </w:p>
  </w:footnote>
  <w:footnote w:type="continuationSeparator" w:id="0">
    <w:p w14:paraId="580FA686" w14:textId="77777777" w:rsidR="003D4135" w:rsidRDefault="003D41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35"/>
    <w:rsid w:val="001A7C09"/>
    <w:rsid w:val="003D413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FC004"/>
  <w15:chartTrackingRefBased/>
  <w15:docId w15:val="{791BAF58-7744-4B42-922D-9A712CB46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2019-03-26T20:26:00Z</dcterms:created>
  <dcterms:modified xsi:type="dcterms:W3CDTF">2019-03-26T20:27:00Z</dcterms:modified>
</cp:coreProperties>
</file>