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CEC18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rPr>
          <w:u w:val="single"/>
        </w:rPr>
        <w:t>Richard BURGH</w:t>
      </w:r>
      <w:r>
        <w:t xml:space="preserve">       (fl.1485)</w:t>
      </w:r>
    </w:p>
    <w:p w14:paraId="368A2485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t xml:space="preserve">Rector of </w:t>
      </w:r>
      <w:proofErr w:type="spellStart"/>
      <w:r>
        <w:t>Sessay</w:t>
      </w:r>
      <w:proofErr w:type="spellEnd"/>
      <w:r>
        <w:t>, North Riding of Yorkshire.</w:t>
      </w:r>
    </w:p>
    <w:p w14:paraId="6CA7C6F3" w14:textId="77777777" w:rsidR="003644B1" w:rsidRDefault="003644B1" w:rsidP="003644B1">
      <w:pPr>
        <w:pStyle w:val="NoSpacing"/>
        <w:tabs>
          <w:tab w:val="left" w:pos="1440"/>
        </w:tabs>
        <w:jc w:val="both"/>
      </w:pPr>
    </w:p>
    <w:p w14:paraId="7B8840CD" w14:textId="77777777" w:rsidR="003644B1" w:rsidRDefault="003644B1" w:rsidP="003644B1">
      <w:pPr>
        <w:pStyle w:val="NoSpacing"/>
        <w:tabs>
          <w:tab w:val="left" w:pos="1440"/>
        </w:tabs>
        <w:jc w:val="both"/>
      </w:pPr>
    </w:p>
    <w:p w14:paraId="352AE14C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t>28 May1485</w:t>
      </w:r>
      <w:r>
        <w:tab/>
        <w:t>He had resigned by this time.</w:t>
      </w:r>
    </w:p>
    <w:p w14:paraId="4911FEF2" w14:textId="77777777" w:rsidR="003644B1" w:rsidRDefault="003644B1" w:rsidP="003644B1">
      <w:pPr>
        <w:pStyle w:val="NoSpacing"/>
        <w:ind w:left="720" w:firstLine="720"/>
      </w:pPr>
      <w:r>
        <w:t>(“The Register of Thomas Rotherham, Archbishop of York 1480-1500</w:t>
      </w:r>
    </w:p>
    <w:p w14:paraId="526E57B0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6E26E99B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tab/>
        <w:t>p.47)</w:t>
      </w:r>
    </w:p>
    <w:p w14:paraId="65DCC403" w14:textId="77777777" w:rsidR="003644B1" w:rsidRDefault="003644B1" w:rsidP="003644B1">
      <w:pPr>
        <w:pStyle w:val="NoSpacing"/>
        <w:tabs>
          <w:tab w:val="left" w:pos="1440"/>
        </w:tabs>
        <w:jc w:val="both"/>
      </w:pPr>
    </w:p>
    <w:p w14:paraId="615885B9" w14:textId="77777777" w:rsidR="003644B1" w:rsidRDefault="003644B1" w:rsidP="003644B1">
      <w:pPr>
        <w:pStyle w:val="NoSpacing"/>
        <w:tabs>
          <w:tab w:val="left" w:pos="1440"/>
        </w:tabs>
        <w:jc w:val="both"/>
      </w:pPr>
    </w:p>
    <w:p w14:paraId="1C0EF3DC" w14:textId="77777777" w:rsidR="003644B1" w:rsidRDefault="003644B1" w:rsidP="003644B1">
      <w:pPr>
        <w:pStyle w:val="NoSpacing"/>
        <w:tabs>
          <w:tab w:val="left" w:pos="1440"/>
        </w:tabs>
        <w:jc w:val="both"/>
      </w:pPr>
      <w:r>
        <w:t>8 November 2019</w:t>
      </w:r>
    </w:p>
    <w:p w14:paraId="6A5C2803" w14:textId="77777777" w:rsidR="006B2F86" w:rsidRPr="00E71FC3" w:rsidRDefault="003644B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36ECA" w14:textId="77777777" w:rsidR="003644B1" w:rsidRDefault="003644B1" w:rsidP="00E71FC3">
      <w:pPr>
        <w:spacing w:after="0" w:line="240" w:lineRule="auto"/>
      </w:pPr>
      <w:r>
        <w:separator/>
      </w:r>
    </w:p>
  </w:endnote>
  <w:endnote w:type="continuationSeparator" w:id="0">
    <w:p w14:paraId="4DE19B2A" w14:textId="77777777" w:rsidR="003644B1" w:rsidRDefault="003644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541B0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7F0BA" w14:textId="77777777" w:rsidR="003644B1" w:rsidRDefault="003644B1" w:rsidP="00E71FC3">
      <w:pPr>
        <w:spacing w:after="0" w:line="240" w:lineRule="auto"/>
      </w:pPr>
      <w:r>
        <w:separator/>
      </w:r>
    </w:p>
  </w:footnote>
  <w:footnote w:type="continuationSeparator" w:id="0">
    <w:p w14:paraId="4BBBE740" w14:textId="77777777" w:rsidR="003644B1" w:rsidRDefault="003644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4B1"/>
    <w:rsid w:val="001A7C09"/>
    <w:rsid w:val="003644B1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A982"/>
  <w15:chartTrackingRefBased/>
  <w15:docId w15:val="{C92DFF96-8142-4BA5-AD37-A0D0C5D2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2019-12-03T21:03:00Z</dcterms:created>
  <dcterms:modified xsi:type="dcterms:W3CDTF">2019-12-03T21:03:00Z</dcterms:modified>
</cp:coreProperties>
</file>