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1E086B8" w14:textId="1D442956" w:rsidR="00426D60" w:rsidRDefault="00426D60" w:rsidP="00426D60">
      <w:pPr>
        <w:pStyle w:val="NoSpacing"/>
      </w:pPr>
      <w:r>
        <w:rPr>
          <w:u w:val="single"/>
        </w:rPr>
        <w:t>Richard BURGH</w:t>
      </w:r>
      <w:r>
        <w:t xml:space="preserve">       </w:t>
      </w:r>
      <w:r>
        <w:t>(fl.14</w:t>
      </w:r>
      <w:r>
        <w:t>85-6)</w:t>
      </w:r>
    </w:p>
    <w:p w14:paraId="6D9D00FB" w14:textId="77777777" w:rsidR="00426D60" w:rsidRDefault="00426D60" w:rsidP="00426D60">
      <w:pPr>
        <w:pStyle w:val="NoSpacing"/>
      </w:pPr>
      <w:r>
        <w:t xml:space="preserve">Rector of All Saints’ Church, </w:t>
      </w:r>
      <w:proofErr w:type="spellStart"/>
      <w:r>
        <w:t>Nunnington</w:t>
      </w:r>
      <w:proofErr w:type="spellEnd"/>
      <w:r>
        <w:t>, North Riding of Yorkshire.</w:t>
      </w:r>
    </w:p>
    <w:p w14:paraId="3B3B899B" w14:textId="77777777" w:rsidR="00426D60" w:rsidRDefault="00426D60" w:rsidP="00426D60">
      <w:pPr>
        <w:pStyle w:val="NoSpacing"/>
      </w:pPr>
    </w:p>
    <w:p w14:paraId="761AD2DA" w14:textId="77777777" w:rsidR="00426D60" w:rsidRDefault="00426D60" w:rsidP="00426D60">
      <w:pPr>
        <w:pStyle w:val="NoSpacing"/>
      </w:pPr>
    </w:p>
    <w:p w14:paraId="7E17E356" w14:textId="46945050" w:rsidR="00426D60" w:rsidRDefault="00426D60" w:rsidP="00426D60">
      <w:pPr>
        <w:pStyle w:val="NoSpacing"/>
      </w:pPr>
      <w:r>
        <w:tab/>
        <w:t>14</w:t>
      </w:r>
      <w:r>
        <w:t>85</w:t>
      </w:r>
      <w:bookmarkStart w:id="0" w:name="_GoBack"/>
      <w:bookmarkEnd w:id="0"/>
      <w:r>
        <w:tab/>
        <w:t>He became Rector.</w:t>
      </w:r>
    </w:p>
    <w:p w14:paraId="75795B0A" w14:textId="77777777" w:rsidR="00426D60" w:rsidRDefault="00426D60" w:rsidP="00426D60">
      <w:pPr>
        <w:pStyle w:val="NoSpacing"/>
      </w:pPr>
      <w:r>
        <w:tab/>
      </w:r>
      <w:r>
        <w:tab/>
        <w:t>(from information in the church)</w:t>
      </w:r>
    </w:p>
    <w:p w14:paraId="4BA69820" w14:textId="77777777" w:rsidR="00426D60" w:rsidRDefault="00426D60" w:rsidP="00426D60">
      <w:pPr>
        <w:pStyle w:val="NoSpacing"/>
      </w:pPr>
    </w:p>
    <w:p w14:paraId="5126E974" w14:textId="77777777" w:rsidR="00426D60" w:rsidRDefault="00426D60" w:rsidP="00426D60">
      <w:pPr>
        <w:pStyle w:val="NoSpacing"/>
      </w:pPr>
    </w:p>
    <w:p w14:paraId="5CD6DB35" w14:textId="77777777" w:rsidR="00426D60" w:rsidRPr="00A55EA5" w:rsidRDefault="00426D60" w:rsidP="00426D60">
      <w:pPr>
        <w:pStyle w:val="NoSpacing"/>
      </w:pPr>
      <w:r>
        <w:t>8 February 2020</w:t>
      </w:r>
    </w:p>
    <w:p w14:paraId="3C050276" w14:textId="39A478D0" w:rsidR="006B2F86" w:rsidRPr="00426D60" w:rsidRDefault="00426D60" w:rsidP="00E71FC3">
      <w:pPr>
        <w:pStyle w:val="NoSpacing"/>
      </w:pPr>
    </w:p>
    <w:sectPr w:rsidR="006B2F86" w:rsidRPr="00426D60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6FA79D2" w14:textId="77777777" w:rsidR="00426D60" w:rsidRDefault="00426D60" w:rsidP="00E71FC3">
      <w:pPr>
        <w:spacing w:after="0" w:line="240" w:lineRule="auto"/>
      </w:pPr>
      <w:r>
        <w:separator/>
      </w:r>
    </w:p>
  </w:endnote>
  <w:endnote w:type="continuationSeparator" w:id="0">
    <w:p w14:paraId="45FA6C59" w14:textId="77777777" w:rsidR="00426D60" w:rsidRDefault="00426D6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61F687" w14:textId="77777777" w:rsidR="00E71FC3" w:rsidRPr="00E71FC3" w:rsidRDefault="00577BD5">
    <w:pPr>
      <w:pStyle w:val="Footer"/>
    </w:pPr>
    <w:proofErr w:type="spellStart"/>
    <w:r>
      <w:t>Compliation</w:t>
    </w:r>
    <w:proofErr w:type="spellEnd"/>
    <w:r>
      <w:t xml:space="preserve">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73C2BA1" w14:textId="77777777" w:rsidR="00426D60" w:rsidRDefault="00426D60" w:rsidP="00E71FC3">
      <w:pPr>
        <w:spacing w:after="0" w:line="240" w:lineRule="auto"/>
      </w:pPr>
      <w:r>
        <w:separator/>
      </w:r>
    </w:p>
  </w:footnote>
  <w:footnote w:type="continuationSeparator" w:id="0">
    <w:p w14:paraId="42B827AA" w14:textId="77777777" w:rsidR="00426D60" w:rsidRDefault="00426D6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6D60"/>
    <w:rsid w:val="001A7C09"/>
    <w:rsid w:val="00426D60"/>
    <w:rsid w:val="00577BD5"/>
    <w:rsid w:val="006A1F77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D3FDCC"/>
  <w15:chartTrackingRefBased/>
  <w15:docId w15:val="{1A0149E8-0FF4-4A53-AF77-C6F6A104FE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A1</Template>
  <TotalTime>2</TotalTime>
  <Pages>1</Pages>
  <Words>27</Words>
  <Characters>154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2020-02-08T16:39:00Z</dcterms:created>
  <dcterms:modified xsi:type="dcterms:W3CDTF">2020-02-08T16:41:00Z</dcterms:modified>
</cp:coreProperties>
</file>