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D805" w14:textId="77777777" w:rsidR="009C2C65" w:rsidRDefault="009C2C65" w:rsidP="009C2C6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BURGH</w:t>
      </w:r>
      <w:r>
        <w:rPr>
          <w:rFonts w:cs="Times New Roman"/>
        </w:rPr>
        <w:t xml:space="preserve">      (fl.1464)</w:t>
      </w:r>
    </w:p>
    <w:p w14:paraId="02A82E22" w14:textId="77777777" w:rsidR="009C2C65" w:rsidRDefault="009C2C65" w:rsidP="009C2C65">
      <w:pPr>
        <w:pStyle w:val="NoSpacing"/>
        <w:rPr>
          <w:rFonts w:cs="Times New Roman"/>
        </w:rPr>
      </w:pPr>
      <w:r>
        <w:rPr>
          <w:rFonts w:cs="Times New Roman"/>
        </w:rPr>
        <w:t>Sub-steward of Topcliffe.</w:t>
      </w:r>
    </w:p>
    <w:p w14:paraId="08FE7AA3" w14:textId="77777777" w:rsidR="009C2C65" w:rsidRDefault="009C2C65" w:rsidP="009C2C65">
      <w:pPr>
        <w:pStyle w:val="NoSpacing"/>
        <w:rPr>
          <w:rFonts w:cs="Times New Roman"/>
        </w:rPr>
      </w:pPr>
    </w:p>
    <w:p w14:paraId="25B3801B" w14:textId="77777777" w:rsidR="009C2C65" w:rsidRDefault="009C2C65" w:rsidP="009C2C65">
      <w:pPr>
        <w:pStyle w:val="NoSpacing"/>
        <w:rPr>
          <w:rFonts w:cs="Times New Roman"/>
        </w:rPr>
      </w:pPr>
    </w:p>
    <w:p w14:paraId="724661D0" w14:textId="77777777" w:rsidR="009C2C65" w:rsidRDefault="009C2C65" w:rsidP="009C2C65">
      <w:pPr>
        <w:pStyle w:val="NoSpacing"/>
        <w:rPr>
          <w:rFonts w:cs="Times New Roman"/>
        </w:rPr>
      </w:pPr>
      <w:r>
        <w:rPr>
          <w:rFonts w:cs="Times New Roman"/>
        </w:rPr>
        <w:t>13 Jan.1464</w:t>
      </w:r>
      <w:r>
        <w:rPr>
          <w:rFonts w:cs="Times New Roman"/>
        </w:rPr>
        <w:tab/>
        <w:t>He was retained for life by the Earl of Warwick at a fee of £1 6s 8d.</w:t>
      </w:r>
    </w:p>
    <w:p w14:paraId="11236D9A" w14:textId="77777777" w:rsidR="009C2C65" w:rsidRPr="00981558" w:rsidRDefault="009C2C65" w:rsidP="009C2C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17306093" w14:textId="77777777" w:rsidR="009C2C65" w:rsidRPr="00981558" w:rsidRDefault="009C2C65" w:rsidP="009C2C65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35F5A0A6" w14:textId="77777777" w:rsidR="009C2C65" w:rsidRDefault="009C2C65" w:rsidP="009C2C65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163)</w:t>
      </w:r>
    </w:p>
    <w:p w14:paraId="2B20D174" w14:textId="77777777" w:rsidR="009C2C65" w:rsidRDefault="009C2C65" w:rsidP="009C2C65">
      <w:pPr>
        <w:pStyle w:val="NoSpacing"/>
        <w:rPr>
          <w:rFonts w:cs="Times New Roman"/>
        </w:rPr>
      </w:pPr>
    </w:p>
    <w:p w14:paraId="25101E1E" w14:textId="77777777" w:rsidR="009C2C65" w:rsidRDefault="009C2C65" w:rsidP="009C2C65">
      <w:pPr>
        <w:pStyle w:val="NoSpacing"/>
        <w:rPr>
          <w:rFonts w:cs="Times New Roman"/>
        </w:rPr>
      </w:pPr>
    </w:p>
    <w:p w14:paraId="7660299B" w14:textId="77777777" w:rsidR="009C2C65" w:rsidRDefault="009C2C65" w:rsidP="009C2C65">
      <w:pPr>
        <w:pStyle w:val="NoSpacing"/>
        <w:rPr>
          <w:rFonts w:cs="Times New Roman"/>
        </w:rPr>
      </w:pPr>
      <w:r>
        <w:rPr>
          <w:rFonts w:cs="Times New Roman"/>
        </w:rPr>
        <w:t>21 May 2026</w:t>
      </w:r>
    </w:p>
    <w:p w14:paraId="2C4622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9C2C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DEE8" w14:textId="77777777" w:rsidR="007834E9" w:rsidRDefault="007834E9" w:rsidP="00086E2C">
      <w:pPr>
        <w:spacing w:after="0" w:line="240" w:lineRule="auto"/>
      </w:pPr>
      <w:r>
        <w:separator/>
      </w:r>
    </w:p>
  </w:endnote>
  <w:endnote w:type="continuationSeparator" w:id="0">
    <w:p w14:paraId="641C3D9C" w14:textId="77777777" w:rsidR="007834E9" w:rsidRDefault="007834E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DC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57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5AB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3CD1" w14:textId="77777777" w:rsidR="007834E9" w:rsidRDefault="007834E9" w:rsidP="00086E2C">
      <w:pPr>
        <w:spacing w:after="0" w:line="240" w:lineRule="auto"/>
      </w:pPr>
      <w:r>
        <w:separator/>
      </w:r>
    </w:p>
  </w:footnote>
  <w:footnote w:type="continuationSeparator" w:id="0">
    <w:p w14:paraId="53E4B6F1" w14:textId="77777777" w:rsidR="007834E9" w:rsidRDefault="007834E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8B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7D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EB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65"/>
    <w:rsid w:val="00086E2C"/>
    <w:rsid w:val="000A2E7A"/>
    <w:rsid w:val="00170385"/>
    <w:rsid w:val="002244B7"/>
    <w:rsid w:val="00314D94"/>
    <w:rsid w:val="005435B9"/>
    <w:rsid w:val="00617568"/>
    <w:rsid w:val="006E68FA"/>
    <w:rsid w:val="007834E9"/>
    <w:rsid w:val="008E56AD"/>
    <w:rsid w:val="009C2C65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9E3EE"/>
  <w15:chartTrackingRefBased/>
  <w15:docId w15:val="{B25D29A8-416C-4D63-91AC-C32C3136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2026-05-23T19:35:00Z</dcterms:created>
  <dcterms:modified xsi:type="dcterms:W3CDTF">2026-05-23T19:36:00Z</dcterms:modified>
</cp:coreProperties>
</file>