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0288A" w14:textId="77777777" w:rsidR="00F65325" w:rsidRDefault="00F65325" w:rsidP="00F65325">
      <w:pPr>
        <w:pStyle w:val="NoSpacing"/>
        <w:rPr>
          <w:rFonts w:ascii="Times New Roman" w:hAnsi="Times New Roman" w:cs="Times New Roman"/>
          <w:sz w:val="24"/>
          <w:szCs w:val="24"/>
        </w:rPr>
      </w:pPr>
      <w:r>
        <w:rPr>
          <w:rFonts w:ascii="Times New Roman" w:hAnsi="Times New Roman" w:cs="Times New Roman"/>
          <w:sz w:val="24"/>
          <w:szCs w:val="24"/>
          <w:u w:val="single"/>
        </w:rPr>
        <w:t>John BURGH</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10802C26" w14:textId="77777777" w:rsidR="00F65325" w:rsidRDefault="00F65325" w:rsidP="00F65325">
      <w:pPr>
        <w:pStyle w:val="NoSpacing"/>
        <w:rPr>
          <w:rFonts w:ascii="Times New Roman" w:hAnsi="Times New Roman" w:cs="Times New Roman"/>
          <w:sz w:val="24"/>
          <w:szCs w:val="24"/>
        </w:rPr>
      </w:pPr>
      <w:r>
        <w:rPr>
          <w:rFonts w:ascii="Times New Roman" w:hAnsi="Times New Roman" w:cs="Times New Roman"/>
          <w:sz w:val="24"/>
          <w:szCs w:val="24"/>
        </w:rPr>
        <w:t>of the North Riding of Yorkshire.</w:t>
      </w:r>
    </w:p>
    <w:p w14:paraId="202A6494" w14:textId="77777777" w:rsidR="00F65325" w:rsidRDefault="00F65325" w:rsidP="00F65325">
      <w:pPr>
        <w:pStyle w:val="NoSpacing"/>
        <w:rPr>
          <w:rFonts w:ascii="Times New Roman" w:hAnsi="Times New Roman" w:cs="Times New Roman"/>
          <w:sz w:val="24"/>
          <w:szCs w:val="24"/>
        </w:rPr>
      </w:pPr>
    </w:p>
    <w:p w14:paraId="15615324" w14:textId="77777777" w:rsidR="00F65325" w:rsidRDefault="00F65325" w:rsidP="00F65325">
      <w:pPr>
        <w:pStyle w:val="NoSpacing"/>
        <w:rPr>
          <w:rFonts w:ascii="Times New Roman" w:hAnsi="Times New Roman" w:cs="Times New Roman"/>
          <w:sz w:val="24"/>
          <w:szCs w:val="24"/>
        </w:rPr>
      </w:pPr>
    </w:p>
    <w:p w14:paraId="51BF4998" w14:textId="77777777" w:rsidR="00F65325" w:rsidRDefault="00F65325" w:rsidP="00F65325">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the North Riding touching the names of the persons bound to contribute to the subsidy granted to the King at the last Parliament. He was a controller.</w:t>
      </w:r>
    </w:p>
    <w:p w14:paraId="32772AEE" w14:textId="77777777" w:rsidR="00F65325" w:rsidRDefault="00F65325" w:rsidP="00F65325">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p.256)</w:t>
      </w:r>
    </w:p>
    <w:p w14:paraId="20B6B6B8" w14:textId="77777777" w:rsidR="00F65325" w:rsidRDefault="00F65325" w:rsidP="00F65325">
      <w:pPr>
        <w:pStyle w:val="NoSpacing"/>
        <w:rPr>
          <w:rFonts w:ascii="Times New Roman" w:hAnsi="Times New Roman" w:cs="Times New Roman"/>
          <w:sz w:val="24"/>
          <w:szCs w:val="24"/>
        </w:rPr>
      </w:pPr>
    </w:p>
    <w:p w14:paraId="1C8C648C" w14:textId="77777777" w:rsidR="00F65325" w:rsidRDefault="00F65325" w:rsidP="00F65325">
      <w:pPr>
        <w:pStyle w:val="NoSpacing"/>
        <w:rPr>
          <w:rFonts w:ascii="Times New Roman" w:hAnsi="Times New Roman" w:cs="Times New Roman"/>
          <w:sz w:val="24"/>
          <w:szCs w:val="24"/>
        </w:rPr>
      </w:pPr>
    </w:p>
    <w:p w14:paraId="50FA0F12" w14:textId="77777777" w:rsidR="00F65325" w:rsidRDefault="00F65325" w:rsidP="00F65325">
      <w:pPr>
        <w:pStyle w:val="NoSpacing"/>
        <w:rPr>
          <w:rFonts w:ascii="Times New Roman" w:hAnsi="Times New Roman" w:cs="Times New Roman"/>
          <w:sz w:val="24"/>
          <w:szCs w:val="24"/>
        </w:rPr>
      </w:pPr>
      <w:r>
        <w:rPr>
          <w:rFonts w:ascii="Times New Roman" w:hAnsi="Times New Roman" w:cs="Times New Roman"/>
          <w:sz w:val="24"/>
          <w:szCs w:val="24"/>
        </w:rPr>
        <w:t>19 June 2021</w:t>
      </w:r>
    </w:p>
    <w:p w14:paraId="719E95D3"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ADF84" w14:textId="77777777" w:rsidR="00F65325" w:rsidRDefault="00F65325" w:rsidP="009139A6">
      <w:r>
        <w:separator/>
      </w:r>
    </w:p>
  </w:endnote>
  <w:endnote w:type="continuationSeparator" w:id="0">
    <w:p w14:paraId="61CE3D73" w14:textId="77777777" w:rsidR="00F65325" w:rsidRDefault="00F65325"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00F86"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5B6B6"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54950"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6B74F" w14:textId="77777777" w:rsidR="00F65325" w:rsidRDefault="00F65325" w:rsidP="009139A6">
      <w:r>
        <w:separator/>
      </w:r>
    </w:p>
  </w:footnote>
  <w:footnote w:type="continuationSeparator" w:id="0">
    <w:p w14:paraId="39B2973C" w14:textId="77777777" w:rsidR="00F65325" w:rsidRDefault="00F65325"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210F"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99AF8"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1C345"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325"/>
    <w:rsid w:val="000666E0"/>
    <w:rsid w:val="002510B7"/>
    <w:rsid w:val="005C130B"/>
    <w:rsid w:val="00826F5C"/>
    <w:rsid w:val="009139A6"/>
    <w:rsid w:val="009448BB"/>
    <w:rsid w:val="00A3176C"/>
    <w:rsid w:val="00AE65F8"/>
    <w:rsid w:val="00BA00AB"/>
    <w:rsid w:val="00CB4ED9"/>
    <w:rsid w:val="00EB3209"/>
    <w:rsid w:val="00F5287F"/>
    <w:rsid w:val="00F65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AB32A"/>
  <w15:chartTrackingRefBased/>
  <w15:docId w15:val="{AB511E48-838D-4C1E-A2AA-EFD7170D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48</Words>
  <Characters>274</Characters>
  <Application>Microsoft Office Word</Application>
  <DocSecurity>0</DocSecurity>
  <Lines>2</Lines>
  <Paragraphs>1</Paragraphs>
  <ScaleCrop>false</ScaleCrop>
  <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2021-07-01T09:18:00Z</dcterms:created>
  <dcterms:modified xsi:type="dcterms:W3CDTF">2021-07-01T09:19:00Z</dcterms:modified>
</cp:coreProperties>
</file>