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1DF" w:rsidRPr="00807C9B" w:rsidRDefault="005221DF" w:rsidP="005221DF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  <w:u w:val="single"/>
        </w:rPr>
        <w:t>John BURGH</w:t>
      </w:r>
      <w:r w:rsidRPr="00807C9B">
        <w:rPr>
          <w:rFonts w:ascii="Times New Roman" w:hAnsi="Times New Roman" w:cs="Times New Roman"/>
          <w:sz w:val="24"/>
          <w:szCs w:val="24"/>
        </w:rPr>
        <w:t xml:space="preserve">     (fl.1449)</w:t>
      </w:r>
    </w:p>
    <w:p w:rsidR="005221DF" w:rsidRPr="00807C9B" w:rsidRDefault="005221DF" w:rsidP="005221DF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proofErr w:type="gramStart"/>
      <w:r w:rsidRPr="00807C9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07C9B">
        <w:rPr>
          <w:rFonts w:ascii="Times New Roman" w:hAnsi="Times New Roman" w:cs="Times New Roman"/>
          <w:sz w:val="24"/>
          <w:szCs w:val="24"/>
        </w:rPr>
        <w:t xml:space="preserve"> York. Carpenter.</w:t>
      </w:r>
    </w:p>
    <w:p w:rsidR="005221DF" w:rsidRPr="00807C9B" w:rsidRDefault="005221DF" w:rsidP="005221DF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5221DF" w:rsidRPr="00807C9B" w:rsidRDefault="005221DF" w:rsidP="005221DF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5221DF" w:rsidRPr="00807C9B" w:rsidRDefault="005221DF" w:rsidP="005221DF">
      <w:pPr>
        <w:pStyle w:val="Body"/>
        <w:ind w:left="720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</w:rPr>
        <w:t>1449    He became a Freeman. (R.F.Y. p.169)</w:t>
      </w:r>
    </w:p>
    <w:p w:rsidR="005221DF" w:rsidRPr="00807C9B" w:rsidRDefault="005221DF" w:rsidP="005221DF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5221DF" w:rsidRPr="00807C9B" w:rsidRDefault="005221DF" w:rsidP="005221DF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5221DF" w:rsidRPr="00807C9B" w:rsidRDefault="005221DF" w:rsidP="005221DF">
      <w:pPr>
        <w:pStyle w:val="Body"/>
        <w:rPr>
          <w:rFonts w:ascii="Times New Roman" w:eastAsia="Chalkduster" w:hAnsi="Times New Roman" w:cs="Times New Roman"/>
          <w:sz w:val="24"/>
          <w:szCs w:val="24"/>
          <w:u w:val="single"/>
        </w:rPr>
      </w:pPr>
      <w:r w:rsidRPr="00807C9B">
        <w:rPr>
          <w:rFonts w:ascii="Times New Roman" w:hAnsi="Times New Roman" w:cs="Times New Roman"/>
          <w:sz w:val="24"/>
          <w:szCs w:val="24"/>
        </w:rPr>
        <w:t>12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1DF" w:rsidRDefault="005221DF" w:rsidP="00920DE3">
      <w:pPr>
        <w:spacing w:after="0" w:line="240" w:lineRule="auto"/>
      </w:pPr>
      <w:r>
        <w:separator/>
      </w:r>
    </w:p>
  </w:endnote>
  <w:endnote w:type="continuationSeparator" w:id="0">
    <w:p w:rsidR="005221DF" w:rsidRDefault="005221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halkduster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1DF" w:rsidRDefault="005221DF" w:rsidP="00920DE3">
      <w:pPr>
        <w:spacing w:after="0" w:line="240" w:lineRule="auto"/>
      </w:pPr>
      <w:r>
        <w:separator/>
      </w:r>
    </w:p>
  </w:footnote>
  <w:footnote w:type="continuationSeparator" w:id="0">
    <w:p w:rsidR="005221DF" w:rsidRDefault="005221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1DF"/>
    <w:rsid w:val="00120749"/>
    <w:rsid w:val="005221D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221D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221D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2014-02-12T20:19:00Z</dcterms:created>
  <dcterms:modified xsi:type="dcterms:W3CDTF">2014-02-12T20:19:00Z</dcterms:modified>
</cp:coreProperties>
</file>