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74EB8" w14:textId="4C8C4BA1" w:rsidR="00BA00AB" w:rsidRDefault="0074459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BURGH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fl.1496)</w:t>
      </w:r>
    </w:p>
    <w:p w14:paraId="3D3E3714" w14:textId="6873882C" w:rsidR="00744598" w:rsidRDefault="0074459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Plumber.</w:t>
      </w:r>
    </w:p>
    <w:p w14:paraId="333BDED8" w14:textId="1AE0DCA9" w:rsidR="00744598" w:rsidRDefault="00744598" w:rsidP="009139A6">
      <w:pPr>
        <w:pStyle w:val="NoSpacing"/>
        <w:rPr>
          <w:rFonts w:cs="Times New Roman"/>
          <w:szCs w:val="24"/>
        </w:rPr>
      </w:pPr>
    </w:p>
    <w:p w14:paraId="3F7E1137" w14:textId="6267524E" w:rsidR="00744598" w:rsidRDefault="00744598" w:rsidP="009139A6">
      <w:pPr>
        <w:pStyle w:val="NoSpacing"/>
        <w:rPr>
          <w:rFonts w:cs="Times New Roman"/>
          <w:szCs w:val="24"/>
        </w:rPr>
      </w:pPr>
    </w:p>
    <w:p w14:paraId="30CD66AF" w14:textId="617C35CD" w:rsidR="00744598" w:rsidRDefault="0074459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Feb.1496</w:t>
      </w:r>
      <w:r>
        <w:rPr>
          <w:rFonts w:cs="Times New Roman"/>
          <w:szCs w:val="24"/>
        </w:rPr>
        <w:tab/>
        <w:t>A writ was issued to the Mayor, Aldermen and Sheriffs to discharge him</w:t>
      </w:r>
    </w:p>
    <w:p w14:paraId="7528E84A" w14:textId="13871041" w:rsidR="00744598" w:rsidRDefault="0074459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from serving on juries etc., owing to his infirmity.</w:t>
      </w:r>
    </w:p>
    <w:p w14:paraId="3F87516C" w14:textId="0594F298" w:rsidR="00744598" w:rsidRDefault="0074459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(“Calendar of Letter-Books of the City of </w:t>
      </w:r>
      <w:proofErr w:type="spellStart"/>
      <w:proofErr w:type="gramStart"/>
      <w:r>
        <w:rPr>
          <w:rFonts w:cs="Times New Roman"/>
          <w:szCs w:val="24"/>
        </w:rPr>
        <w:t>London:L</w:t>
      </w:r>
      <w:proofErr w:type="spellEnd"/>
      <w:proofErr w:type="gramEnd"/>
      <w:r>
        <w:rPr>
          <w:rFonts w:cs="Times New Roman"/>
          <w:szCs w:val="24"/>
        </w:rPr>
        <w:t xml:space="preserve"> folio 321)</w:t>
      </w:r>
    </w:p>
    <w:p w14:paraId="3E2B6837" w14:textId="2249EC42" w:rsidR="00744598" w:rsidRDefault="00744598" w:rsidP="009139A6">
      <w:pPr>
        <w:pStyle w:val="NoSpacing"/>
        <w:rPr>
          <w:rFonts w:cs="Times New Roman"/>
          <w:szCs w:val="24"/>
        </w:rPr>
      </w:pPr>
    </w:p>
    <w:p w14:paraId="08F9777F" w14:textId="6569FC9B" w:rsidR="00744598" w:rsidRDefault="00744598" w:rsidP="009139A6">
      <w:pPr>
        <w:pStyle w:val="NoSpacing"/>
        <w:rPr>
          <w:rFonts w:cs="Times New Roman"/>
          <w:szCs w:val="24"/>
        </w:rPr>
      </w:pPr>
    </w:p>
    <w:p w14:paraId="2E0CAC5D" w14:textId="70769DB5" w:rsidR="00744598" w:rsidRDefault="0074459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November 2022</w:t>
      </w:r>
    </w:p>
    <w:p w14:paraId="40A4D370" w14:textId="7ADE4DD0" w:rsidR="00744598" w:rsidRPr="00744598" w:rsidRDefault="00744598" w:rsidP="009139A6">
      <w:pPr>
        <w:pStyle w:val="NoSpacing"/>
        <w:rPr>
          <w:rFonts w:cs="Times New Roman"/>
          <w:szCs w:val="24"/>
        </w:rPr>
      </w:pPr>
    </w:p>
    <w:sectPr w:rsidR="00744598" w:rsidRPr="007445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3322D" w14:textId="77777777" w:rsidR="00744598" w:rsidRDefault="00744598" w:rsidP="009139A6">
      <w:r>
        <w:separator/>
      </w:r>
    </w:p>
  </w:endnote>
  <w:endnote w:type="continuationSeparator" w:id="0">
    <w:p w14:paraId="162A1DB4" w14:textId="77777777" w:rsidR="00744598" w:rsidRDefault="007445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FFC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185E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390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3B80C" w14:textId="77777777" w:rsidR="00744598" w:rsidRDefault="00744598" w:rsidP="009139A6">
      <w:r>
        <w:separator/>
      </w:r>
    </w:p>
  </w:footnote>
  <w:footnote w:type="continuationSeparator" w:id="0">
    <w:p w14:paraId="01F5DECE" w14:textId="77777777" w:rsidR="00744598" w:rsidRDefault="007445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F93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91F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56B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598"/>
    <w:rsid w:val="000666E0"/>
    <w:rsid w:val="002510B7"/>
    <w:rsid w:val="005C130B"/>
    <w:rsid w:val="00744598"/>
    <w:rsid w:val="00826F5C"/>
    <w:rsid w:val="009139A6"/>
    <w:rsid w:val="009448BB"/>
    <w:rsid w:val="00947624"/>
    <w:rsid w:val="009B6407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46DFC"/>
  <w15:chartTrackingRefBased/>
  <w15:docId w15:val="{00650450-810A-4342-A419-FDF39B64E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2022-11-06T21:07:00Z</dcterms:created>
  <dcterms:modified xsi:type="dcterms:W3CDTF">2022-11-06T21:18:00Z</dcterms:modified>
</cp:coreProperties>
</file>