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24A90" w14:textId="77777777" w:rsidR="00421B37" w:rsidRDefault="00421B37" w:rsidP="00421B37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BURGH</w:t>
      </w:r>
      <w:r>
        <w:rPr>
          <w:rFonts w:cs="Times New Roman"/>
          <w:lang w:val="en-US"/>
        </w:rPr>
        <w:t xml:space="preserve">        (fl.1498)</w:t>
      </w:r>
    </w:p>
    <w:p w14:paraId="4A236EA6" w14:textId="77777777" w:rsidR="00421B37" w:rsidRDefault="00421B37" w:rsidP="00421B37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Gainsborough, Lincolnshire. Gentleman.</w:t>
      </w:r>
    </w:p>
    <w:p w14:paraId="4C58A534" w14:textId="77777777" w:rsidR="00421B37" w:rsidRDefault="00421B37" w:rsidP="00421B37">
      <w:pPr>
        <w:pStyle w:val="NoSpacing"/>
        <w:rPr>
          <w:rFonts w:cs="Times New Roman"/>
          <w:lang w:val="en-US"/>
        </w:rPr>
      </w:pPr>
    </w:p>
    <w:p w14:paraId="7FC69FFE" w14:textId="77777777" w:rsidR="00421B37" w:rsidRDefault="00421B37" w:rsidP="00421B37">
      <w:pPr>
        <w:pStyle w:val="NoSpacing"/>
        <w:rPr>
          <w:rFonts w:cs="Times New Roman"/>
          <w:lang w:val="en-US"/>
        </w:rPr>
      </w:pPr>
    </w:p>
    <w:p w14:paraId="01F4C6E4" w14:textId="77777777" w:rsidR="00421B37" w:rsidRDefault="00421B37" w:rsidP="00421B37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1498</w:t>
      </w:r>
      <w:r>
        <w:rPr>
          <w:rFonts w:cs="Times New Roman"/>
          <w:lang w:val="en-US"/>
        </w:rPr>
        <w:tab/>
        <w:t xml:space="preserve">The King indicted him and many others </w:t>
      </w:r>
      <w:proofErr w:type="gramStart"/>
      <w:r>
        <w:rPr>
          <w:rFonts w:cs="Times New Roman"/>
          <w:lang w:val="en-US"/>
        </w:rPr>
        <w:t>for</w:t>
      </w:r>
      <w:proofErr w:type="gramEnd"/>
      <w:r>
        <w:rPr>
          <w:rFonts w:cs="Times New Roman"/>
          <w:lang w:val="en-US"/>
        </w:rPr>
        <w:t xml:space="preserve"> felony and trespass.</w:t>
      </w:r>
    </w:p>
    <w:p w14:paraId="267ED6CC" w14:textId="77777777" w:rsidR="00421B37" w:rsidRDefault="00421B37" w:rsidP="00421B37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8643A6">
          <w:rPr>
            <w:rStyle w:val="Hyperlink"/>
            <w:rFonts w:cs="Times New Roman"/>
            <w:lang w:val="en-US"/>
          </w:rPr>
          <w:t>https://waalt.uh.edu/index.php/KB27/946</w:t>
        </w:r>
      </w:hyperlink>
      <w:r>
        <w:rPr>
          <w:rFonts w:cs="Times New Roman"/>
          <w:lang w:val="en-US"/>
        </w:rPr>
        <w:t xml:space="preserve"> )</w:t>
      </w:r>
    </w:p>
    <w:p w14:paraId="6B030BE7" w14:textId="77777777" w:rsidR="00421B37" w:rsidRDefault="00421B37" w:rsidP="00421B37">
      <w:pPr>
        <w:pStyle w:val="NoSpacing"/>
        <w:rPr>
          <w:rFonts w:cs="Times New Roman"/>
          <w:lang w:val="en-US"/>
        </w:rPr>
      </w:pPr>
    </w:p>
    <w:p w14:paraId="6EEC8BCF" w14:textId="77777777" w:rsidR="00421B37" w:rsidRDefault="00421B37" w:rsidP="00421B37">
      <w:pPr>
        <w:pStyle w:val="NoSpacing"/>
        <w:rPr>
          <w:rFonts w:cs="Times New Roman"/>
          <w:lang w:val="en-US"/>
        </w:rPr>
      </w:pPr>
    </w:p>
    <w:p w14:paraId="03BC7DD0" w14:textId="77777777" w:rsidR="00421B37" w:rsidRDefault="00421B37" w:rsidP="00421B37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25 May 2026</w:t>
      </w:r>
    </w:p>
    <w:p w14:paraId="21A81D2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DA481" w14:textId="77777777" w:rsidR="006D383B" w:rsidRDefault="006D383B" w:rsidP="00086E2C">
      <w:pPr>
        <w:spacing w:after="0" w:line="240" w:lineRule="auto"/>
      </w:pPr>
      <w:r>
        <w:separator/>
      </w:r>
    </w:p>
  </w:endnote>
  <w:endnote w:type="continuationSeparator" w:id="0">
    <w:p w14:paraId="664F1592" w14:textId="77777777" w:rsidR="006D383B" w:rsidRDefault="006D383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F833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D460A" w14:textId="77777777" w:rsidR="006D383B" w:rsidRDefault="006D383B" w:rsidP="00086E2C">
      <w:pPr>
        <w:spacing w:after="0" w:line="240" w:lineRule="auto"/>
      </w:pPr>
      <w:r>
        <w:separator/>
      </w:r>
    </w:p>
  </w:footnote>
  <w:footnote w:type="continuationSeparator" w:id="0">
    <w:p w14:paraId="382BBB37" w14:textId="77777777" w:rsidR="006D383B" w:rsidRDefault="006D383B" w:rsidP="00086E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B37"/>
    <w:rsid w:val="00086E2C"/>
    <w:rsid w:val="000A2E7A"/>
    <w:rsid w:val="002244B7"/>
    <w:rsid w:val="00314D94"/>
    <w:rsid w:val="00421B37"/>
    <w:rsid w:val="005435B9"/>
    <w:rsid w:val="00617568"/>
    <w:rsid w:val="006D383B"/>
    <w:rsid w:val="006E68FA"/>
    <w:rsid w:val="008E56AD"/>
    <w:rsid w:val="00AF65CA"/>
    <w:rsid w:val="00D82E0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A63DC"/>
  <w15:chartTrackingRefBased/>
  <w15:docId w15:val="{0C00054E-C2D1-42D9-AF5D-2EEE4EF64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421B3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4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2026-05-27T20:35:00Z</dcterms:created>
  <dcterms:modified xsi:type="dcterms:W3CDTF">2026-05-27T20:37:00Z</dcterms:modified>
</cp:coreProperties>
</file>