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50A" w:rsidRDefault="0043250A" w:rsidP="0043250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BURGH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43250A" w:rsidRDefault="0043250A" w:rsidP="0043250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? of Cornwall.</w:t>
      </w:r>
    </w:p>
    <w:p w:rsidR="0043250A" w:rsidRDefault="0043250A" w:rsidP="0043250A">
      <w:pPr>
        <w:rPr>
          <w:rFonts w:ascii="Times New Roman" w:eastAsia="Calibri" w:hAnsi="Times New Roman" w:cs="Times New Roman"/>
        </w:rPr>
      </w:pPr>
    </w:p>
    <w:p w:rsidR="0043250A" w:rsidRDefault="0043250A" w:rsidP="0043250A">
      <w:pPr>
        <w:rPr>
          <w:rFonts w:ascii="Times New Roman" w:eastAsia="Calibri" w:hAnsi="Times New Roman" w:cs="Times New Roman"/>
        </w:rPr>
      </w:pPr>
    </w:p>
    <w:p w:rsidR="0043250A" w:rsidRDefault="0043250A" w:rsidP="0043250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He made a plaint of trespass and taking against Martin Prey of Hargrove</w:t>
      </w:r>
    </w:p>
    <w:p w:rsidR="0043250A" w:rsidRDefault="0043250A" w:rsidP="0043250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by </w:t>
      </w:r>
      <w:proofErr w:type="spellStart"/>
      <w:r>
        <w:rPr>
          <w:rFonts w:ascii="Times New Roman" w:eastAsia="Calibri" w:hAnsi="Times New Roman" w:cs="Times New Roman"/>
        </w:rPr>
        <w:t>Cardinham</w:t>
      </w:r>
      <w:proofErr w:type="spellEnd"/>
      <w:r>
        <w:rPr>
          <w:rFonts w:ascii="Times New Roman" w:eastAsia="Calibri" w:hAnsi="Times New Roman" w:cs="Times New Roman"/>
        </w:rPr>
        <w:t>, Cornwall(q.v.).</w:t>
      </w:r>
    </w:p>
    <w:p w:rsidR="0043250A" w:rsidRDefault="0043250A" w:rsidP="0043250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43250A" w:rsidRDefault="0043250A" w:rsidP="0043250A">
      <w:pPr>
        <w:rPr>
          <w:rFonts w:ascii="Times New Roman" w:eastAsia="Calibri" w:hAnsi="Times New Roman" w:cs="Times New Roman"/>
        </w:rPr>
      </w:pPr>
    </w:p>
    <w:p w:rsidR="0043250A" w:rsidRDefault="0043250A" w:rsidP="0043250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 May 2017</w:t>
      </w:r>
    </w:p>
    <w:p w:rsidR="006B2F86" w:rsidRPr="00E71FC3" w:rsidRDefault="0043250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50A" w:rsidRDefault="0043250A" w:rsidP="00E71FC3">
      <w:r>
        <w:separator/>
      </w:r>
    </w:p>
  </w:endnote>
  <w:endnote w:type="continuationSeparator" w:id="0">
    <w:p w:rsidR="0043250A" w:rsidRDefault="0043250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50A" w:rsidRDefault="0043250A" w:rsidP="00E71FC3">
      <w:r>
        <w:separator/>
      </w:r>
    </w:p>
  </w:footnote>
  <w:footnote w:type="continuationSeparator" w:id="0">
    <w:p w:rsidR="0043250A" w:rsidRDefault="0043250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50A"/>
    <w:rsid w:val="001A7C09"/>
    <w:rsid w:val="0043250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2E0A2D-5C5F-4AFC-8B26-E1E9FFA6D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3250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2017-05-12T20:51:00Z</dcterms:created>
  <dcterms:modified xsi:type="dcterms:W3CDTF">2017-05-12T20:51:00Z</dcterms:modified>
</cp:coreProperties>
</file>