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5B41D6" w14:textId="77777777" w:rsidR="00CE4044" w:rsidRDefault="00CE4044" w:rsidP="00CE4044">
      <w:pPr>
        <w:pStyle w:val="NoSpacing"/>
      </w:pPr>
      <w:r>
        <w:rPr>
          <w:u w:val="single"/>
        </w:rPr>
        <w:t>John BURGH</w:t>
      </w:r>
      <w:r>
        <w:t xml:space="preserve">   </w:t>
      </w:r>
      <w:proofErr w:type="gramStart"/>
      <w:r>
        <w:t xml:space="preserve">   (</w:t>
      </w:r>
      <w:proofErr w:type="gramEnd"/>
      <w:r>
        <w:t>fl.1483)</w:t>
      </w:r>
    </w:p>
    <w:p w14:paraId="4CF99445" w14:textId="77777777" w:rsidR="00CE4044" w:rsidRDefault="00CE4044" w:rsidP="00CE4044">
      <w:pPr>
        <w:pStyle w:val="NoSpacing"/>
      </w:pPr>
      <w:r>
        <w:t>Esquire.</w:t>
      </w:r>
    </w:p>
    <w:p w14:paraId="1DB9F9A1" w14:textId="77777777" w:rsidR="00CE4044" w:rsidRDefault="00CE4044" w:rsidP="00CE4044">
      <w:pPr>
        <w:pStyle w:val="NoSpacing"/>
      </w:pPr>
    </w:p>
    <w:p w14:paraId="02AA51CF" w14:textId="77777777" w:rsidR="00CE4044" w:rsidRDefault="00CE4044" w:rsidP="00CE4044">
      <w:pPr>
        <w:pStyle w:val="NoSpacing"/>
      </w:pPr>
    </w:p>
    <w:p w14:paraId="5B112E24" w14:textId="77777777" w:rsidR="00CE4044" w:rsidRDefault="00CE4044" w:rsidP="00CE4044">
      <w:pPr>
        <w:pStyle w:val="NoSpacing"/>
      </w:pPr>
      <w:r>
        <w:tab/>
        <w:t>1483</w:t>
      </w:r>
      <w:r>
        <w:tab/>
        <w:t xml:space="preserve">He made a plaint of debt against Robert </w:t>
      </w:r>
      <w:proofErr w:type="spellStart"/>
      <w:r>
        <w:t>Ermetage</w:t>
      </w:r>
      <w:proofErr w:type="spellEnd"/>
      <w:r>
        <w:t xml:space="preserve"> of Doncaster, West Riding</w:t>
      </w:r>
    </w:p>
    <w:p w14:paraId="3D2400E9" w14:textId="77777777" w:rsidR="00CE4044" w:rsidRDefault="00CE4044" w:rsidP="00CE4044">
      <w:pPr>
        <w:pStyle w:val="NoSpacing"/>
      </w:pPr>
      <w:r>
        <w:tab/>
      </w:r>
      <w:r>
        <w:tab/>
        <w:t>of Yorkshire(q.v.).</w:t>
      </w:r>
    </w:p>
    <w:p w14:paraId="2943AF5B" w14:textId="77777777" w:rsidR="00CE4044" w:rsidRDefault="00CE4044" w:rsidP="00CE4044">
      <w:pPr>
        <w:pStyle w:val="NoSpacing"/>
      </w:pPr>
      <w:r>
        <w:tab/>
      </w:r>
      <w:r>
        <w:tab/>
        <w:t>(</w:t>
      </w:r>
      <w:proofErr w:type="gramStart"/>
      <w:r>
        <w:t>http://aalt.law.uh.edu/Indices/CP40Indices/CP40no883Pl.htm )</w:t>
      </w:r>
      <w:proofErr w:type="gramEnd"/>
    </w:p>
    <w:p w14:paraId="24AAFF31" w14:textId="77777777" w:rsidR="00CE4044" w:rsidRDefault="00CE4044" w:rsidP="00CE4044">
      <w:pPr>
        <w:pStyle w:val="NoSpacing"/>
      </w:pPr>
    </w:p>
    <w:p w14:paraId="4F0CB911" w14:textId="77777777" w:rsidR="00CE4044" w:rsidRDefault="00CE4044" w:rsidP="00CE4044">
      <w:pPr>
        <w:pStyle w:val="NoSpacing"/>
      </w:pPr>
    </w:p>
    <w:p w14:paraId="436B3BED" w14:textId="0518FD6E" w:rsidR="006B2F86" w:rsidRPr="00E71FC3" w:rsidRDefault="00CE4044" w:rsidP="00E71FC3">
      <w:pPr>
        <w:pStyle w:val="NoSpacing"/>
      </w:pPr>
      <w:r>
        <w:t>1 March 2019</w:t>
      </w: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CEAC46" w14:textId="77777777" w:rsidR="00CE4044" w:rsidRDefault="00CE4044" w:rsidP="00E71FC3">
      <w:pPr>
        <w:spacing w:after="0" w:line="240" w:lineRule="auto"/>
      </w:pPr>
      <w:r>
        <w:separator/>
      </w:r>
    </w:p>
  </w:endnote>
  <w:endnote w:type="continuationSeparator" w:id="0">
    <w:p w14:paraId="6EAC3E8D" w14:textId="77777777" w:rsidR="00CE4044" w:rsidRDefault="00CE404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B3DA9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E6C692" w14:textId="77777777" w:rsidR="00CE4044" w:rsidRDefault="00CE4044" w:rsidP="00E71FC3">
      <w:pPr>
        <w:spacing w:after="0" w:line="240" w:lineRule="auto"/>
      </w:pPr>
      <w:r>
        <w:separator/>
      </w:r>
    </w:p>
  </w:footnote>
  <w:footnote w:type="continuationSeparator" w:id="0">
    <w:p w14:paraId="45077C9B" w14:textId="77777777" w:rsidR="00CE4044" w:rsidRDefault="00CE404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044"/>
    <w:rsid w:val="001A7C09"/>
    <w:rsid w:val="00577BD5"/>
    <w:rsid w:val="00656CBA"/>
    <w:rsid w:val="006A1F77"/>
    <w:rsid w:val="00733BE7"/>
    <w:rsid w:val="00AB52E8"/>
    <w:rsid w:val="00B16D3F"/>
    <w:rsid w:val="00BB41AC"/>
    <w:rsid w:val="00CE404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D91E45"/>
  <w15:chartTrackingRefBased/>
  <w15:docId w15:val="{5901FA3F-AE2F-4ED0-9276-767FC27C2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2019-03-14T20:32:00Z</dcterms:created>
  <dcterms:modified xsi:type="dcterms:W3CDTF">2019-03-14T20:32:00Z</dcterms:modified>
</cp:coreProperties>
</file>