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18B7" w14:textId="571D03A5" w:rsidR="00BA00AB" w:rsidRDefault="00BF208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0F21B3C6" w14:textId="1AFA7CD0" w:rsidR="00BF208B" w:rsidRDefault="00BF208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2EECA" w14:textId="1DDF69D7" w:rsidR="00BF208B" w:rsidRDefault="00BF208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5254E" w14:textId="39CEDCE8" w:rsidR="00BF208B" w:rsidRDefault="00BF208B" w:rsidP="00BF2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Kent.   (C.F.R. 1413-22 p.2</w:t>
      </w:r>
      <w:r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050C43" w14:textId="77777777" w:rsidR="00BF208B" w:rsidRDefault="00BF208B" w:rsidP="00BF2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4219B" w14:textId="77777777" w:rsidR="00BF208B" w:rsidRDefault="00BF208B" w:rsidP="00BF2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7A2B26" w14:textId="77777777" w:rsidR="00BF208B" w:rsidRDefault="00BF208B" w:rsidP="00BF20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623C0" w14:textId="77777777" w:rsidR="00BF208B" w:rsidRPr="00672ABD" w:rsidRDefault="00BF208B" w:rsidP="00BF20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1EEC2843" w14:textId="2D265983" w:rsidR="00BF208B" w:rsidRPr="00BF208B" w:rsidRDefault="00BF208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F208B" w:rsidRPr="00BF20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390E8" w14:textId="77777777" w:rsidR="00BF208B" w:rsidRDefault="00BF208B" w:rsidP="009139A6">
      <w:r>
        <w:separator/>
      </w:r>
    </w:p>
  </w:endnote>
  <w:endnote w:type="continuationSeparator" w:id="0">
    <w:p w14:paraId="67E05AD3" w14:textId="77777777" w:rsidR="00BF208B" w:rsidRDefault="00BF20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42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B7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82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20C2F" w14:textId="77777777" w:rsidR="00BF208B" w:rsidRDefault="00BF208B" w:rsidP="009139A6">
      <w:r>
        <w:separator/>
      </w:r>
    </w:p>
  </w:footnote>
  <w:footnote w:type="continuationSeparator" w:id="0">
    <w:p w14:paraId="2AD84B08" w14:textId="77777777" w:rsidR="00BF208B" w:rsidRDefault="00BF20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F6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7C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1C1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8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208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DF756"/>
  <w15:chartTrackingRefBased/>
  <w15:docId w15:val="{C5FFBBA9-DAF4-49DA-9B06-87A5E1E4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2021-08-23T10:34:00Z</dcterms:created>
  <dcterms:modified xsi:type="dcterms:W3CDTF">2021-08-23T10:36:00Z</dcterms:modified>
</cp:coreProperties>
</file>