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4C4F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4ED24BA3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Royston Priory, Hertfordshire.</w:t>
      </w:r>
    </w:p>
    <w:p w14:paraId="74AC9D5B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D908A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EC7F1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Lisieux, Dean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(q.v.), Nicholas Sturgeon, clerk(q.v.),</w:t>
      </w:r>
    </w:p>
    <w:p w14:paraId="0D8918CF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Roger Marsh, clerk(q.v.),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Falace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Walter</w:t>
      </w:r>
    </w:p>
    <w:p w14:paraId="5F896FC6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Shiryngton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 and John Ferne of</w:t>
      </w:r>
    </w:p>
    <w:p w14:paraId="3691F013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B3C705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6676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E6D48B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4CE82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32E49" w14:textId="77777777" w:rsidR="001D005E" w:rsidRDefault="001D005E" w:rsidP="001D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53731E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06DE1" w14:textId="77777777" w:rsidR="001D005E" w:rsidRDefault="001D005E" w:rsidP="009139A6">
      <w:r>
        <w:separator/>
      </w:r>
    </w:p>
  </w:endnote>
  <w:endnote w:type="continuationSeparator" w:id="0">
    <w:p w14:paraId="4E7DE207" w14:textId="77777777" w:rsidR="001D005E" w:rsidRDefault="001D00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1E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B7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E6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646E" w14:textId="77777777" w:rsidR="001D005E" w:rsidRDefault="001D005E" w:rsidP="009139A6">
      <w:r>
        <w:separator/>
      </w:r>
    </w:p>
  </w:footnote>
  <w:footnote w:type="continuationSeparator" w:id="0">
    <w:p w14:paraId="2B7BABAC" w14:textId="77777777" w:rsidR="001D005E" w:rsidRDefault="001D00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BD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A33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814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5E"/>
    <w:rsid w:val="000666E0"/>
    <w:rsid w:val="001D005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F2116"/>
  <w15:chartTrackingRefBased/>
  <w15:docId w15:val="{6054930D-0D00-4A95-B2A5-638A2F1A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00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2022-05-24T14:47:00Z</dcterms:created>
  <dcterms:modified xsi:type="dcterms:W3CDTF">2022-05-24T14:47:00Z</dcterms:modified>
</cp:coreProperties>
</file>