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6ADB8" w14:textId="77777777" w:rsidR="009D70A0" w:rsidRDefault="009D70A0" w:rsidP="009D70A0">
      <w:pPr>
        <w:pStyle w:val="NoSpacing"/>
      </w:pPr>
      <w:r>
        <w:rPr>
          <w:u w:val="single"/>
        </w:rPr>
        <w:t>John BURGH</w:t>
      </w:r>
      <w:r>
        <w:t xml:space="preserve">   </w:t>
      </w:r>
      <w:proofErr w:type="gramStart"/>
      <w:r>
        <w:t xml:space="preserve">   (</w:t>
      </w:r>
      <w:proofErr w:type="gramEnd"/>
      <w:r>
        <w:t>fl.1439)</w:t>
      </w:r>
    </w:p>
    <w:p w14:paraId="6DB322C4" w14:textId="77777777" w:rsidR="009D70A0" w:rsidRDefault="009D70A0" w:rsidP="009D70A0">
      <w:pPr>
        <w:pStyle w:val="NoSpacing"/>
      </w:pPr>
      <w:r>
        <w:t xml:space="preserve">Prior of Little </w:t>
      </w:r>
      <w:proofErr w:type="spellStart"/>
      <w:r>
        <w:t>Horkesley</w:t>
      </w:r>
      <w:proofErr w:type="spellEnd"/>
      <w:r>
        <w:t>, Essex.</w:t>
      </w:r>
    </w:p>
    <w:p w14:paraId="0C499884" w14:textId="77777777" w:rsidR="009D70A0" w:rsidRDefault="009D70A0" w:rsidP="009D70A0">
      <w:pPr>
        <w:pStyle w:val="NoSpacing"/>
      </w:pPr>
    </w:p>
    <w:p w14:paraId="7E6CB539" w14:textId="77777777" w:rsidR="009D70A0" w:rsidRDefault="009D70A0" w:rsidP="009D70A0">
      <w:pPr>
        <w:pStyle w:val="NoSpacing"/>
      </w:pPr>
    </w:p>
    <w:p w14:paraId="2B715188" w14:textId="77777777" w:rsidR="009D70A0" w:rsidRDefault="009D70A0" w:rsidP="009D70A0">
      <w:pPr>
        <w:pStyle w:val="NoSpacing"/>
      </w:pPr>
      <w:r>
        <w:tab/>
        <w:t>1439</w:t>
      </w:r>
      <w:r>
        <w:tab/>
        <w:t>He occurs as Prior.   (V.C.H. Essex vol.2 pp.137-8)</w:t>
      </w:r>
    </w:p>
    <w:p w14:paraId="355191C5" w14:textId="77777777" w:rsidR="009D70A0" w:rsidRDefault="009D70A0" w:rsidP="009D70A0">
      <w:pPr>
        <w:pStyle w:val="NoSpacing"/>
      </w:pPr>
    </w:p>
    <w:p w14:paraId="1551F15C" w14:textId="77777777" w:rsidR="009D70A0" w:rsidRDefault="009D70A0" w:rsidP="009D70A0">
      <w:pPr>
        <w:pStyle w:val="NoSpacing"/>
      </w:pPr>
    </w:p>
    <w:p w14:paraId="03A51225" w14:textId="77777777" w:rsidR="009D70A0" w:rsidRDefault="009D70A0" w:rsidP="009D70A0">
      <w:pPr>
        <w:pStyle w:val="NoSpacing"/>
      </w:pPr>
      <w:r>
        <w:t>4 January 2018</w:t>
      </w:r>
    </w:p>
    <w:p w14:paraId="6EB5C000" w14:textId="77777777" w:rsidR="006B2F86" w:rsidRPr="00E71FC3" w:rsidRDefault="009D70A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7F2698" w14:textId="77777777" w:rsidR="009D70A0" w:rsidRDefault="009D70A0" w:rsidP="00E71FC3">
      <w:pPr>
        <w:spacing w:after="0" w:line="240" w:lineRule="auto"/>
      </w:pPr>
      <w:r>
        <w:separator/>
      </w:r>
    </w:p>
  </w:endnote>
  <w:endnote w:type="continuationSeparator" w:id="0">
    <w:p w14:paraId="1E03BB16" w14:textId="77777777" w:rsidR="009D70A0" w:rsidRDefault="009D70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6F8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C9A7D" w14:textId="77777777" w:rsidR="009D70A0" w:rsidRDefault="009D70A0" w:rsidP="00E71FC3">
      <w:pPr>
        <w:spacing w:after="0" w:line="240" w:lineRule="auto"/>
      </w:pPr>
      <w:r>
        <w:separator/>
      </w:r>
    </w:p>
  </w:footnote>
  <w:footnote w:type="continuationSeparator" w:id="0">
    <w:p w14:paraId="6DDF2454" w14:textId="77777777" w:rsidR="009D70A0" w:rsidRDefault="009D70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A0"/>
    <w:rsid w:val="001A7C09"/>
    <w:rsid w:val="00577BD5"/>
    <w:rsid w:val="00656CBA"/>
    <w:rsid w:val="006A1F77"/>
    <w:rsid w:val="00733BE7"/>
    <w:rsid w:val="009D70A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0D651"/>
  <w15:chartTrackingRefBased/>
  <w15:docId w15:val="{5CCB4349-B5F0-4950-8903-A13B904A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2019-03-25T21:13:00Z</dcterms:created>
  <dcterms:modified xsi:type="dcterms:W3CDTF">2019-03-25T21:13:00Z</dcterms:modified>
</cp:coreProperties>
</file>