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41564" w14:textId="77777777" w:rsidR="00DC720C" w:rsidRDefault="00DC720C" w:rsidP="00DC720C">
      <w:pPr>
        <w:pStyle w:val="NoSpacing"/>
      </w:pPr>
      <w:r>
        <w:rPr>
          <w:u w:val="single"/>
        </w:rPr>
        <w:t>John BURGH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0D5559B9" w14:textId="77777777" w:rsidR="00DC720C" w:rsidRDefault="00DC720C" w:rsidP="00DC720C">
      <w:pPr>
        <w:pStyle w:val="NoSpacing"/>
      </w:pPr>
    </w:p>
    <w:p w14:paraId="1E5FD11F" w14:textId="77777777" w:rsidR="00DC720C" w:rsidRDefault="00DC720C" w:rsidP="00DC720C">
      <w:pPr>
        <w:pStyle w:val="NoSpacing"/>
      </w:pPr>
    </w:p>
    <w:p w14:paraId="5CE64D9A" w14:textId="77777777" w:rsidR="00DC720C" w:rsidRDefault="00DC720C" w:rsidP="00DC720C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Leeme</w:t>
      </w:r>
      <w:proofErr w:type="spellEnd"/>
      <w:r>
        <w:t xml:space="preserve"> of Brandon Ferry,</w:t>
      </w:r>
    </w:p>
    <w:p w14:paraId="0A3C07C2" w14:textId="77777777" w:rsidR="00DC720C" w:rsidRDefault="00DC720C" w:rsidP="00DC720C">
      <w:pPr>
        <w:pStyle w:val="NoSpacing"/>
      </w:pPr>
      <w:r>
        <w:tab/>
      </w:r>
      <w:r>
        <w:tab/>
        <w:t xml:space="preserve">Suffolk(q.v.), and John </w:t>
      </w:r>
      <w:proofErr w:type="spellStart"/>
      <w:r>
        <w:t>Richardes</w:t>
      </w:r>
      <w:proofErr w:type="spellEnd"/>
      <w:r>
        <w:t xml:space="preserve"> of Hingham, Norfolk(q.v.).</w:t>
      </w:r>
    </w:p>
    <w:p w14:paraId="3C0245CA" w14:textId="77777777" w:rsidR="00DC720C" w:rsidRDefault="00DC720C" w:rsidP="00DC720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  <w:r>
        <w:t xml:space="preserve"> </w:t>
      </w:r>
    </w:p>
    <w:p w14:paraId="3E3C2595" w14:textId="77777777" w:rsidR="00DC720C" w:rsidRDefault="00DC720C" w:rsidP="00DC720C">
      <w:pPr>
        <w:pStyle w:val="NoSpacing"/>
      </w:pPr>
      <w:r>
        <w:tab/>
        <w:t>1483</w:t>
      </w:r>
      <w:r>
        <w:tab/>
        <w:t>He made a plaint of trespass and taking animals against John Smyth of</w:t>
      </w:r>
    </w:p>
    <w:p w14:paraId="247A9EBF" w14:textId="77777777" w:rsidR="00DC720C" w:rsidRDefault="00DC720C" w:rsidP="00DC720C">
      <w:pPr>
        <w:pStyle w:val="NoSpacing"/>
      </w:pPr>
      <w:r>
        <w:tab/>
      </w:r>
      <w:r>
        <w:tab/>
      </w:r>
      <w:proofErr w:type="spellStart"/>
      <w:r>
        <w:t>Ingham</w:t>
      </w:r>
      <w:proofErr w:type="spellEnd"/>
      <w:r>
        <w:t xml:space="preserve">(q.v.) and Roger </w:t>
      </w:r>
      <w:proofErr w:type="spellStart"/>
      <w:r>
        <w:t>Jullys</w:t>
      </w:r>
      <w:proofErr w:type="spellEnd"/>
      <w:r>
        <w:t xml:space="preserve"> of </w:t>
      </w:r>
      <w:proofErr w:type="spellStart"/>
      <w:r>
        <w:t>Wickhampton</w:t>
      </w:r>
      <w:proofErr w:type="spellEnd"/>
      <w:r>
        <w:t>, Norfolk(q.v.).</w:t>
      </w:r>
    </w:p>
    <w:p w14:paraId="0F28C228" w14:textId="77777777" w:rsidR="00DC720C" w:rsidRDefault="00DC720C" w:rsidP="00DC720C">
      <w:pPr>
        <w:pStyle w:val="NoSpacing"/>
      </w:pPr>
      <w:r>
        <w:tab/>
      </w:r>
      <w:r>
        <w:tab/>
        <w:t>(ibid.)</w:t>
      </w:r>
    </w:p>
    <w:p w14:paraId="29AD37EC" w14:textId="77777777" w:rsidR="00DC720C" w:rsidRDefault="00DC720C" w:rsidP="00DC720C">
      <w:pPr>
        <w:pStyle w:val="NoSpacing"/>
      </w:pPr>
    </w:p>
    <w:p w14:paraId="754725D5" w14:textId="77777777" w:rsidR="00DC720C" w:rsidRDefault="00DC720C" w:rsidP="00DC720C">
      <w:pPr>
        <w:pStyle w:val="NoSpacing"/>
      </w:pPr>
    </w:p>
    <w:p w14:paraId="4583590F" w14:textId="77777777" w:rsidR="00DC720C" w:rsidRDefault="00DC720C" w:rsidP="00DC720C">
      <w:pPr>
        <w:pStyle w:val="NoSpacing"/>
      </w:pPr>
      <w:r>
        <w:t>27 February 2019</w:t>
      </w:r>
    </w:p>
    <w:p w14:paraId="7EDE93F1" w14:textId="77777777" w:rsidR="006B2F86" w:rsidRPr="00DC720C" w:rsidRDefault="00DC720C" w:rsidP="00DC720C">
      <w:bookmarkStart w:id="0" w:name="_GoBack"/>
      <w:bookmarkEnd w:id="0"/>
    </w:p>
    <w:sectPr w:rsidR="006B2F86" w:rsidRPr="00DC72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75974" w14:textId="77777777" w:rsidR="00DC720C" w:rsidRDefault="00DC720C" w:rsidP="00E71FC3">
      <w:pPr>
        <w:spacing w:after="0" w:line="240" w:lineRule="auto"/>
      </w:pPr>
      <w:r>
        <w:separator/>
      </w:r>
    </w:p>
  </w:endnote>
  <w:endnote w:type="continuationSeparator" w:id="0">
    <w:p w14:paraId="5263722E" w14:textId="77777777" w:rsidR="00DC720C" w:rsidRDefault="00DC72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6DC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E7552" w14:textId="77777777" w:rsidR="00DC720C" w:rsidRDefault="00DC720C" w:rsidP="00E71FC3">
      <w:pPr>
        <w:spacing w:after="0" w:line="240" w:lineRule="auto"/>
      </w:pPr>
      <w:r>
        <w:separator/>
      </w:r>
    </w:p>
  </w:footnote>
  <w:footnote w:type="continuationSeparator" w:id="0">
    <w:p w14:paraId="33E5EFCE" w14:textId="77777777" w:rsidR="00DC720C" w:rsidRDefault="00DC72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0C"/>
    <w:rsid w:val="001A7C09"/>
    <w:rsid w:val="00577BD5"/>
    <w:rsid w:val="00656CBA"/>
    <w:rsid w:val="006A1F77"/>
    <w:rsid w:val="00733BE7"/>
    <w:rsid w:val="00AB52E8"/>
    <w:rsid w:val="00B16D3F"/>
    <w:rsid w:val="00BB41AC"/>
    <w:rsid w:val="00DC720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B977"/>
  <w15:chartTrackingRefBased/>
  <w15:docId w15:val="{32203BC9-D728-4827-A020-4497870F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2019-03-05T19:35:00Z</dcterms:created>
  <dcterms:modified xsi:type="dcterms:W3CDTF">2019-03-05T19:35:00Z</dcterms:modified>
</cp:coreProperties>
</file>