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00E4E" w14:textId="77777777" w:rsidR="00460847" w:rsidRDefault="00460847" w:rsidP="0046084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BURGH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fl.1477)</w:t>
      </w:r>
    </w:p>
    <w:p w14:paraId="42F1B621" w14:textId="77777777" w:rsidR="00460847" w:rsidRDefault="00460847" w:rsidP="00460847">
      <w:pPr>
        <w:pStyle w:val="NoSpacing"/>
        <w:jc w:val="both"/>
        <w:rPr>
          <w:rFonts w:cs="Times New Roman"/>
          <w:szCs w:val="24"/>
          <w:lang w:val="en-GB"/>
        </w:rPr>
      </w:pPr>
    </w:p>
    <w:p w14:paraId="4DE4EA20" w14:textId="77777777" w:rsidR="00460847" w:rsidRDefault="00460847" w:rsidP="00460847">
      <w:pPr>
        <w:pStyle w:val="NoSpacing"/>
        <w:jc w:val="both"/>
        <w:rPr>
          <w:rFonts w:cs="Times New Roman"/>
          <w:szCs w:val="24"/>
          <w:lang w:val="en-GB"/>
        </w:rPr>
      </w:pPr>
    </w:p>
    <w:p w14:paraId="61F6BB2B" w14:textId="77777777" w:rsidR="00460847" w:rsidRDefault="00460847" w:rsidP="0046084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1477</w:t>
      </w:r>
      <w:r>
        <w:rPr>
          <w:rFonts w:cs="Times New Roman"/>
          <w:szCs w:val="24"/>
          <w:lang w:val="en-GB"/>
        </w:rPr>
        <w:tab/>
        <w:t xml:space="preserve">He made a plaint of debt against Robert </w:t>
      </w:r>
      <w:proofErr w:type="spellStart"/>
      <w:r>
        <w:rPr>
          <w:rFonts w:cs="Times New Roman"/>
          <w:szCs w:val="24"/>
          <w:lang w:val="en-GB"/>
        </w:rPr>
        <w:t>Cabeary</w:t>
      </w:r>
      <w:proofErr w:type="spellEnd"/>
      <w:r>
        <w:rPr>
          <w:rFonts w:cs="Times New Roman"/>
          <w:szCs w:val="24"/>
          <w:lang w:val="en-GB"/>
        </w:rPr>
        <w:t xml:space="preserve"> of Sherborne, Dorset(q.v.),</w:t>
      </w:r>
    </w:p>
    <w:p w14:paraId="51774FE4" w14:textId="77777777" w:rsidR="00460847" w:rsidRDefault="00460847" w:rsidP="0046084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and Roger Luton of Newton Bushell(q.v.).</w:t>
      </w:r>
    </w:p>
    <w:p w14:paraId="6940AD8D" w14:textId="77777777" w:rsidR="00460847" w:rsidRDefault="00460847" w:rsidP="0046084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D76884">
          <w:rPr>
            <w:rStyle w:val="Hyperlink"/>
            <w:rFonts w:cs="Times New Roman"/>
            <w:szCs w:val="24"/>
            <w:lang w:val="en-GB"/>
          </w:rPr>
          <w:t>https://waalt.uh.edu/index.php/CP40/853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14EDE40" w14:textId="77777777" w:rsidR="00460847" w:rsidRDefault="00460847" w:rsidP="00460847">
      <w:pPr>
        <w:pStyle w:val="NoSpacing"/>
        <w:jc w:val="both"/>
        <w:rPr>
          <w:rFonts w:cs="Times New Roman"/>
          <w:szCs w:val="24"/>
          <w:lang w:val="en-GB"/>
        </w:rPr>
      </w:pPr>
    </w:p>
    <w:p w14:paraId="79B129E5" w14:textId="77777777" w:rsidR="00460847" w:rsidRDefault="00460847" w:rsidP="00460847">
      <w:pPr>
        <w:pStyle w:val="NoSpacing"/>
        <w:jc w:val="both"/>
        <w:rPr>
          <w:rFonts w:cs="Times New Roman"/>
          <w:szCs w:val="24"/>
          <w:lang w:val="en-GB"/>
        </w:rPr>
      </w:pPr>
    </w:p>
    <w:p w14:paraId="1CA11EB8" w14:textId="77777777" w:rsidR="00460847" w:rsidRDefault="00460847" w:rsidP="0046084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22 January 2024</w:t>
      </w:r>
    </w:p>
    <w:p w14:paraId="6F04F4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985B9" w14:textId="77777777" w:rsidR="00460847" w:rsidRDefault="00460847" w:rsidP="009139A6">
      <w:r>
        <w:separator/>
      </w:r>
    </w:p>
  </w:endnote>
  <w:endnote w:type="continuationSeparator" w:id="0">
    <w:p w14:paraId="0E93AF61" w14:textId="77777777" w:rsidR="00460847" w:rsidRDefault="004608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6E2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CD9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07E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CF727" w14:textId="77777777" w:rsidR="00460847" w:rsidRDefault="00460847" w:rsidP="009139A6">
      <w:r>
        <w:separator/>
      </w:r>
    </w:p>
  </w:footnote>
  <w:footnote w:type="continuationSeparator" w:id="0">
    <w:p w14:paraId="6A87E603" w14:textId="77777777" w:rsidR="00460847" w:rsidRDefault="004608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E22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E97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32D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47"/>
    <w:rsid w:val="000666E0"/>
    <w:rsid w:val="002510B7"/>
    <w:rsid w:val="0046084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1221F"/>
  <w15:chartTrackingRefBased/>
  <w15:docId w15:val="{84B593A8-041F-428B-944B-48E205BDC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608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2024-01-31T12:08:00Z</dcterms:created>
  <dcterms:modified xsi:type="dcterms:W3CDTF">2024-01-31T12:08:00Z</dcterms:modified>
</cp:coreProperties>
</file>