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3AA2" w14:textId="77777777" w:rsidR="0040713D" w:rsidRDefault="0040713D" w:rsidP="0040713D">
      <w:pPr>
        <w:pStyle w:val="NoSpacing"/>
      </w:pPr>
      <w:r>
        <w:rPr>
          <w:u w:val="single"/>
        </w:rPr>
        <w:t>John BURGH</w:t>
      </w:r>
      <w:r>
        <w:t xml:space="preserve">       (fl.1416-22)</w:t>
      </w:r>
    </w:p>
    <w:p w14:paraId="09A20C1B" w14:textId="77777777" w:rsidR="0040713D" w:rsidRDefault="0040713D" w:rsidP="0040713D">
      <w:pPr>
        <w:pStyle w:val="NoSpacing"/>
      </w:pPr>
    </w:p>
    <w:p w14:paraId="28B72494" w14:textId="77777777" w:rsidR="0040713D" w:rsidRDefault="0040713D" w:rsidP="0040713D">
      <w:pPr>
        <w:pStyle w:val="NoSpacing"/>
      </w:pPr>
    </w:p>
    <w:p w14:paraId="15030128" w14:textId="77777777" w:rsidR="0040713D" w:rsidRDefault="0040713D" w:rsidP="0040713D">
      <w:pPr>
        <w:pStyle w:val="NoSpacing"/>
      </w:pPr>
      <w:r>
        <w:t>16 May1416</w:t>
      </w:r>
      <w:r>
        <w:tab/>
        <w:t>He was on a commission of the peace for Leicestershire.</w:t>
      </w:r>
    </w:p>
    <w:p w14:paraId="2F5028A2" w14:textId="77777777" w:rsidR="0040713D" w:rsidRDefault="0040713D" w:rsidP="0040713D">
      <w:pPr>
        <w:pStyle w:val="NoSpacing"/>
      </w:pPr>
      <w:r>
        <w:tab/>
      </w:r>
      <w:r>
        <w:tab/>
        <w:t>(C.P.R. 1416-22 p.454)</w:t>
      </w:r>
    </w:p>
    <w:p w14:paraId="3133A52C" w14:textId="77777777" w:rsidR="0040713D" w:rsidRDefault="0040713D" w:rsidP="0040713D">
      <w:pPr>
        <w:pStyle w:val="NoSpacing"/>
      </w:pPr>
      <w:r>
        <w:t>14 Jul.</w:t>
      </w:r>
      <w:r>
        <w:tab/>
        <w:t>1422</w:t>
      </w:r>
      <w:r>
        <w:tab/>
        <w:t>He was on a commission of the peace for Leicestershire.   (ibid.)</w:t>
      </w:r>
    </w:p>
    <w:p w14:paraId="2554460E" w14:textId="77777777" w:rsidR="0040713D" w:rsidRDefault="0040713D" w:rsidP="0040713D">
      <w:pPr>
        <w:pStyle w:val="NoSpacing"/>
      </w:pPr>
    </w:p>
    <w:p w14:paraId="2D103BFD" w14:textId="77777777" w:rsidR="0040713D" w:rsidRDefault="0040713D" w:rsidP="0040713D">
      <w:pPr>
        <w:pStyle w:val="NoSpacing"/>
      </w:pPr>
    </w:p>
    <w:p w14:paraId="62DA1586" w14:textId="77777777" w:rsidR="0040713D" w:rsidRDefault="0040713D" w:rsidP="0040713D">
      <w:pPr>
        <w:pStyle w:val="NoSpacing"/>
      </w:pPr>
      <w:r>
        <w:t>19 February 2026</w:t>
      </w:r>
    </w:p>
    <w:p w14:paraId="342082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506F" w14:textId="77777777" w:rsidR="002F6BA2" w:rsidRDefault="002F6BA2" w:rsidP="00086E2C">
      <w:pPr>
        <w:spacing w:after="0" w:line="240" w:lineRule="auto"/>
      </w:pPr>
      <w:r>
        <w:separator/>
      </w:r>
    </w:p>
  </w:endnote>
  <w:endnote w:type="continuationSeparator" w:id="0">
    <w:p w14:paraId="6FD70C96" w14:textId="77777777" w:rsidR="002F6BA2" w:rsidRDefault="002F6BA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31B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27A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10C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87B7" w14:textId="77777777" w:rsidR="002F6BA2" w:rsidRDefault="002F6BA2" w:rsidP="00086E2C">
      <w:pPr>
        <w:spacing w:after="0" w:line="240" w:lineRule="auto"/>
      </w:pPr>
      <w:r>
        <w:separator/>
      </w:r>
    </w:p>
  </w:footnote>
  <w:footnote w:type="continuationSeparator" w:id="0">
    <w:p w14:paraId="44F3EAFA" w14:textId="77777777" w:rsidR="002F6BA2" w:rsidRDefault="002F6BA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734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22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0FD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3D"/>
    <w:rsid w:val="00086E2C"/>
    <w:rsid w:val="000A2E7A"/>
    <w:rsid w:val="002244B7"/>
    <w:rsid w:val="002F6BA2"/>
    <w:rsid w:val="00314D94"/>
    <w:rsid w:val="0040713D"/>
    <w:rsid w:val="00617568"/>
    <w:rsid w:val="006E68FA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3A1AF"/>
  <w15:chartTrackingRefBased/>
  <w15:docId w15:val="{BA9D852D-61B9-4EA4-B3BE-37E61EF1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0713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188</Characters>
  <Application>Microsoft Office Word</Application>
  <DocSecurity>0</DocSecurity>
  <Lines>7</Lines>
  <Paragraphs>3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2026-02-22T19:06:00Z</dcterms:created>
  <dcterms:modified xsi:type="dcterms:W3CDTF">2026-02-22T19:07:00Z</dcterms:modified>
</cp:coreProperties>
</file>