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3AC6C" w14:textId="77777777" w:rsidR="004E70EF" w:rsidRDefault="004E70EF" w:rsidP="004E7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BURGH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3E7A5E90" w14:textId="77777777" w:rsidR="004E70EF" w:rsidRDefault="004E70EF" w:rsidP="004E7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Shearman.</w:t>
      </w:r>
    </w:p>
    <w:p w14:paraId="778A7E0B" w14:textId="77777777" w:rsidR="004E70EF" w:rsidRDefault="004E70EF" w:rsidP="004E7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1273FE" w14:textId="77777777" w:rsidR="004E70EF" w:rsidRDefault="004E70EF" w:rsidP="004E7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F8A4D3" w14:textId="77777777" w:rsidR="004E70EF" w:rsidRDefault="004E70EF" w:rsidP="004E7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FitzHugh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Master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St.Leonard’s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York(q.v.), brought a</w:t>
      </w:r>
    </w:p>
    <w:p w14:paraId="12D80C6B" w14:textId="77777777" w:rsidR="004E70EF" w:rsidRDefault="004E70EF" w:rsidP="004E70E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plaint of debt against him, Robert Crosby of York,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William Couper of York, cooper(q.v.), Lawrence </w:t>
      </w:r>
      <w:proofErr w:type="spellStart"/>
      <w:r>
        <w:rPr>
          <w:rFonts w:ascii="Times New Roman" w:hAnsi="Times New Roman" w:cs="Times New Roman"/>
          <w:sz w:val="24"/>
          <w:szCs w:val="24"/>
        </w:rPr>
        <w:t>Sadeler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saddler(q.v.), and Mary Broun of York, widow(q.v.).</w:t>
      </w:r>
    </w:p>
    <w:p w14:paraId="05612F94" w14:textId="77777777" w:rsidR="004E70EF" w:rsidRDefault="004E70EF" w:rsidP="004E7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C6AF7E9" w14:textId="77777777" w:rsidR="004E70EF" w:rsidRDefault="004E70EF" w:rsidP="004E7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B599DC" w14:textId="77777777" w:rsidR="004E70EF" w:rsidRDefault="004E70EF" w:rsidP="004E7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DC5C46" w14:textId="77777777" w:rsidR="004E70EF" w:rsidRDefault="004E70EF" w:rsidP="004E7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2022</w:t>
      </w:r>
    </w:p>
    <w:p w14:paraId="6A85D79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586A9" w14:textId="77777777" w:rsidR="004E70EF" w:rsidRDefault="004E70EF" w:rsidP="009139A6">
      <w:r>
        <w:separator/>
      </w:r>
    </w:p>
  </w:endnote>
  <w:endnote w:type="continuationSeparator" w:id="0">
    <w:p w14:paraId="6FC57A83" w14:textId="77777777" w:rsidR="004E70EF" w:rsidRDefault="004E70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2D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F87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88B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D0C02" w14:textId="77777777" w:rsidR="004E70EF" w:rsidRDefault="004E70EF" w:rsidP="009139A6">
      <w:r>
        <w:separator/>
      </w:r>
    </w:p>
  </w:footnote>
  <w:footnote w:type="continuationSeparator" w:id="0">
    <w:p w14:paraId="60F7A0FD" w14:textId="77777777" w:rsidR="004E70EF" w:rsidRDefault="004E70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27C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10D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B05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EF"/>
    <w:rsid w:val="000666E0"/>
    <w:rsid w:val="002510B7"/>
    <w:rsid w:val="004E70E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95DFD"/>
  <w15:chartTrackingRefBased/>
  <w15:docId w15:val="{5A7D89B4-2879-4F05-9E3C-3AB41114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E70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2022-05-13T09:31:00Z</dcterms:created>
  <dcterms:modified xsi:type="dcterms:W3CDTF">2022-05-13T09:31:00Z</dcterms:modified>
</cp:coreProperties>
</file>