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5FB78" w14:textId="77777777" w:rsidR="00571ADC" w:rsidRDefault="00571ADC" w:rsidP="00571A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de BURGH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4D8CFF90" w14:textId="77777777" w:rsidR="00571ADC" w:rsidRDefault="00571ADC" w:rsidP="00571A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Carpenter.</w:t>
      </w:r>
    </w:p>
    <w:p w14:paraId="35351067" w14:textId="77777777" w:rsidR="00571ADC" w:rsidRDefault="00571ADC" w:rsidP="00571ADC">
      <w:pPr>
        <w:pStyle w:val="NoSpacing"/>
        <w:rPr>
          <w:rFonts w:cs="Times New Roman"/>
          <w:szCs w:val="24"/>
        </w:rPr>
      </w:pPr>
    </w:p>
    <w:p w14:paraId="4FC31822" w14:textId="77777777" w:rsidR="00571ADC" w:rsidRDefault="00571ADC" w:rsidP="00571ADC">
      <w:pPr>
        <w:pStyle w:val="NoSpacing"/>
        <w:rPr>
          <w:rFonts w:cs="Times New Roman"/>
          <w:szCs w:val="24"/>
        </w:rPr>
      </w:pPr>
    </w:p>
    <w:p w14:paraId="0A81AC98" w14:textId="77777777" w:rsidR="00571ADC" w:rsidRDefault="00571ADC" w:rsidP="00571A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Jan.1414</w:t>
      </w:r>
      <w:r>
        <w:rPr>
          <w:rFonts w:cs="Times New Roman"/>
          <w:szCs w:val="24"/>
        </w:rPr>
        <w:tab/>
        <w:t xml:space="preserve">He and Thomas </w:t>
      </w:r>
      <w:proofErr w:type="spellStart"/>
      <w:r>
        <w:rPr>
          <w:rFonts w:cs="Times New Roman"/>
          <w:szCs w:val="24"/>
        </w:rPr>
        <w:t>Kentford</w:t>
      </w:r>
      <w:proofErr w:type="spellEnd"/>
      <w:r>
        <w:rPr>
          <w:rFonts w:cs="Times New Roman"/>
          <w:szCs w:val="24"/>
        </w:rPr>
        <w:t xml:space="preserve">(q.v.), revealed Oldcastle’s plot to the </w:t>
      </w:r>
    </w:p>
    <w:p w14:paraId="2BC6E756" w14:textId="77777777" w:rsidR="00571ADC" w:rsidRDefault="00571ADC" w:rsidP="00571A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government, for which they were both granted life annuities of 10 marks.</w:t>
      </w:r>
    </w:p>
    <w:p w14:paraId="08A596DA" w14:textId="77777777" w:rsidR="00571ADC" w:rsidRDefault="00571ADC" w:rsidP="00571ADC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p.484)</w:t>
      </w:r>
    </w:p>
    <w:p w14:paraId="5398DD0B" w14:textId="77777777" w:rsidR="00571ADC" w:rsidRDefault="00571ADC" w:rsidP="00571ADC">
      <w:pPr>
        <w:pStyle w:val="NoSpacing"/>
        <w:rPr>
          <w:rFonts w:cs="Times New Roman"/>
          <w:szCs w:val="24"/>
        </w:rPr>
      </w:pPr>
    </w:p>
    <w:p w14:paraId="2A64E383" w14:textId="77777777" w:rsidR="00571ADC" w:rsidRDefault="00571ADC" w:rsidP="00571ADC">
      <w:pPr>
        <w:pStyle w:val="NoSpacing"/>
        <w:rPr>
          <w:rFonts w:cs="Times New Roman"/>
          <w:szCs w:val="24"/>
        </w:rPr>
      </w:pPr>
    </w:p>
    <w:p w14:paraId="7B78DD5F" w14:textId="77777777" w:rsidR="00571ADC" w:rsidRDefault="00571ADC" w:rsidP="00571A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October 2023</w:t>
      </w:r>
    </w:p>
    <w:p w14:paraId="3B4ADC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90253" w14:textId="77777777" w:rsidR="00571ADC" w:rsidRDefault="00571ADC" w:rsidP="009139A6">
      <w:r>
        <w:separator/>
      </w:r>
    </w:p>
  </w:endnote>
  <w:endnote w:type="continuationSeparator" w:id="0">
    <w:p w14:paraId="2CC7E95F" w14:textId="77777777" w:rsidR="00571ADC" w:rsidRDefault="00571A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C1A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DA75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480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F70E3" w14:textId="77777777" w:rsidR="00571ADC" w:rsidRDefault="00571ADC" w:rsidP="009139A6">
      <w:r>
        <w:separator/>
      </w:r>
    </w:p>
  </w:footnote>
  <w:footnote w:type="continuationSeparator" w:id="0">
    <w:p w14:paraId="40130049" w14:textId="77777777" w:rsidR="00571ADC" w:rsidRDefault="00571A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0F5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5FE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F49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ADC"/>
    <w:rsid w:val="000666E0"/>
    <w:rsid w:val="002510B7"/>
    <w:rsid w:val="00270799"/>
    <w:rsid w:val="00571AD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A0CDB"/>
  <w15:chartTrackingRefBased/>
  <w15:docId w15:val="{68F9F4EF-D4AE-4833-855F-55F321C3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2024-03-17T19:50:00Z</dcterms:created>
  <dcterms:modified xsi:type="dcterms:W3CDTF">2024-03-17T19:51:00Z</dcterms:modified>
</cp:coreProperties>
</file>