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2FD4" w:rsidRDefault="005D2FD4" w:rsidP="005D2F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de BURGH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5D2FD4" w:rsidRDefault="005D2FD4" w:rsidP="005D2F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D2FD4" w:rsidRDefault="005D2FD4" w:rsidP="005D2F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D2FD4" w:rsidRDefault="005D2FD4" w:rsidP="005D2F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Apr.1418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Skipton, West </w:t>
      </w:r>
    </w:p>
    <w:p w:rsidR="005D2FD4" w:rsidRDefault="005D2FD4" w:rsidP="005D2F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Riding of Yorkshire, into lands of the late Sir John de </w:t>
      </w:r>
      <w:proofErr w:type="spellStart"/>
      <w:r>
        <w:rPr>
          <w:rFonts w:ascii="Times New Roman" w:hAnsi="Times New Roman" w:cs="Times New Roman"/>
          <w:sz w:val="24"/>
          <w:szCs w:val="24"/>
        </w:rPr>
        <w:t>Haryngton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5D2FD4" w:rsidRDefault="005D2FD4" w:rsidP="005D2F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5B0147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21-68)</w:t>
      </w:r>
    </w:p>
    <w:p w:rsidR="005D2FD4" w:rsidRDefault="005D2FD4" w:rsidP="005D2F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D2FD4" w:rsidRDefault="005D2FD4" w:rsidP="005D2F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D2FD4" w:rsidRDefault="005D2FD4" w:rsidP="005D2F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October 2015</w:t>
      </w:r>
      <w:bookmarkStart w:id="0" w:name="_GoBack"/>
      <w:bookmarkEnd w:id="0"/>
    </w:p>
    <w:sectPr w:rsidR="00DD5B8A" w:rsidRPr="005D2F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2FD4" w:rsidRDefault="005D2FD4" w:rsidP="00564E3C">
      <w:pPr>
        <w:spacing w:after="0" w:line="240" w:lineRule="auto"/>
      </w:pPr>
      <w:r>
        <w:separator/>
      </w:r>
    </w:p>
  </w:endnote>
  <w:endnote w:type="continuationSeparator" w:id="0">
    <w:p w:rsidR="005D2FD4" w:rsidRDefault="005D2FD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D2FD4">
      <w:rPr>
        <w:rFonts w:ascii="Times New Roman" w:hAnsi="Times New Roman" w:cs="Times New Roman"/>
        <w:noProof/>
        <w:sz w:val="24"/>
        <w:szCs w:val="24"/>
      </w:rPr>
      <w:t>22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2FD4" w:rsidRDefault="005D2FD4" w:rsidP="00564E3C">
      <w:pPr>
        <w:spacing w:after="0" w:line="240" w:lineRule="auto"/>
      </w:pPr>
      <w:r>
        <w:separator/>
      </w:r>
    </w:p>
  </w:footnote>
  <w:footnote w:type="continuationSeparator" w:id="0">
    <w:p w:rsidR="005D2FD4" w:rsidRDefault="005D2FD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FD4"/>
    <w:rsid w:val="00372DC6"/>
    <w:rsid w:val="00564E3C"/>
    <w:rsid w:val="005D2FD4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0EEEA"/>
  <w15:chartTrackingRefBased/>
  <w15:docId w15:val="{1D4A33AB-F2E4-4990-B360-E9E18156E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5D2FD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2015-10-22T20:47:00Z</dcterms:created>
  <dcterms:modified xsi:type="dcterms:W3CDTF">2015-10-22T20:47:00Z</dcterms:modified>
</cp:coreProperties>
</file>