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9FF10" w14:textId="77777777" w:rsidR="00017E4D" w:rsidRDefault="00017E4D" w:rsidP="00017E4D">
      <w:pPr>
        <w:pStyle w:val="NoSpacing"/>
        <w:jc w:val="both"/>
      </w:pPr>
      <w:r>
        <w:rPr>
          <w:u w:val="single"/>
        </w:rPr>
        <w:t>Joan BURGH</w:t>
      </w:r>
      <w:r>
        <w:t xml:space="preserve">   </w:t>
      </w:r>
      <w:proofErr w:type="gramStart"/>
      <w:r>
        <w:t xml:space="preserve">   (</w:t>
      </w:r>
      <w:proofErr w:type="gramEnd"/>
      <w:r>
        <w:t>fl.1479)</w:t>
      </w:r>
    </w:p>
    <w:p w14:paraId="746AE8CB" w14:textId="77777777" w:rsidR="00017E4D" w:rsidRDefault="00017E4D" w:rsidP="00017E4D">
      <w:pPr>
        <w:pStyle w:val="NoSpacing"/>
        <w:jc w:val="both"/>
      </w:pPr>
      <w:r>
        <w:t>Widow.</w:t>
      </w:r>
    </w:p>
    <w:p w14:paraId="4471A7BC" w14:textId="77777777" w:rsidR="00017E4D" w:rsidRDefault="00017E4D" w:rsidP="00017E4D">
      <w:pPr>
        <w:pStyle w:val="NoSpacing"/>
        <w:jc w:val="both"/>
      </w:pPr>
    </w:p>
    <w:p w14:paraId="573CB807" w14:textId="77777777" w:rsidR="00017E4D" w:rsidRDefault="00017E4D" w:rsidP="00017E4D">
      <w:pPr>
        <w:pStyle w:val="NoSpacing"/>
        <w:jc w:val="both"/>
      </w:pPr>
    </w:p>
    <w:p w14:paraId="4F6CD17D" w14:textId="77777777" w:rsidR="00017E4D" w:rsidRDefault="00017E4D" w:rsidP="00017E4D">
      <w:pPr>
        <w:pStyle w:val="NoSpacing"/>
        <w:jc w:val="both"/>
      </w:pPr>
      <w:r>
        <w:t>= Sir John Burgh</w:t>
      </w:r>
    </w:p>
    <w:p w14:paraId="1CAD864C" w14:textId="77777777" w:rsidR="00017E4D" w:rsidRDefault="00017E4D" w:rsidP="00017E4D">
      <w:pPr>
        <w:pStyle w:val="NoSpacing"/>
        <w:jc w:val="both"/>
      </w:pPr>
      <w:r>
        <w:t>(C.P.R. 1476-85 p.141)</w:t>
      </w:r>
    </w:p>
    <w:p w14:paraId="4805DBF0" w14:textId="77777777" w:rsidR="00017E4D" w:rsidRDefault="00017E4D" w:rsidP="00017E4D">
      <w:pPr>
        <w:pStyle w:val="NoSpacing"/>
        <w:jc w:val="both"/>
      </w:pPr>
    </w:p>
    <w:p w14:paraId="23D36739" w14:textId="77777777" w:rsidR="00017E4D" w:rsidRDefault="00017E4D" w:rsidP="00017E4D">
      <w:pPr>
        <w:pStyle w:val="NoSpacing"/>
        <w:jc w:val="both"/>
      </w:pPr>
    </w:p>
    <w:p w14:paraId="002BB1CE" w14:textId="77777777" w:rsidR="00017E4D" w:rsidRDefault="00017E4D" w:rsidP="00017E4D">
      <w:pPr>
        <w:pStyle w:val="NoSpacing"/>
        <w:jc w:val="both"/>
      </w:pPr>
      <w:r>
        <w:t xml:space="preserve">  5 Feb.1479</w:t>
      </w:r>
      <w:r>
        <w:tab/>
        <w:t>She was licensed to marry whomsoever she willed of the King’s</w:t>
      </w:r>
    </w:p>
    <w:p w14:paraId="2750D2E0" w14:textId="77777777" w:rsidR="00017E4D" w:rsidRDefault="00017E4D" w:rsidP="00017E4D">
      <w:pPr>
        <w:pStyle w:val="NoSpacing"/>
        <w:jc w:val="both"/>
      </w:pPr>
      <w:r>
        <w:tab/>
      </w:r>
      <w:r>
        <w:tab/>
        <w:t>allegiance.     (ibid.)</w:t>
      </w:r>
    </w:p>
    <w:p w14:paraId="62B6A734" w14:textId="77777777" w:rsidR="00017E4D" w:rsidRDefault="00017E4D" w:rsidP="00017E4D">
      <w:pPr>
        <w:pStyle w:val="NoSpacing"/>
        <w:jc w:val="both"/>
      </w:pPr>
    </w:p>
    <w:p w14:paraId="1439573A" w14:textId="77777777" w:rsidR="00017E4D" w:rsidRDefault="00017E4D" w:rsidP="00017E4D">
      <w:pPr>
        <w:pStyle w:val="NoSpacing"/>
        <w:jc w:val="both"/>
      </w:pPr>
    </w:p>
    <w:p w14:paraId="76D3FDAB" w14:textId="77777777" w:rsidR="00017E4D" w:rsidRDefault="00017E4D" w:rsidP="00017E4D">
      <w:pPr>
        <w:pStyle w:val="NoSpacing"/>
        <w:jc w:val="both"/>
        <w:rPr>
          <w:u w:val="single"/>
        </w:rPr>
      </w:pPr>
      <w:r>
        <w:t>7 November 2024</w:t>
      </w:r>
    </w:p>
    <w:p w14:paraId="1330C1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715F6" w14:textId="77777777" w:rsidR="00017E4D" w:rsidRDefault="00017E4D" w:rsidP="009139A6">
      <w:r>
        <w:separator/>
      </w:r>
    </w:p>
  </w:endnote>
  <w:endnote w:type="continuationSeparator" w:id="0">
    <w:p w14:paraId="06D10377" w14:textId="77777777" w:rsidR="00017E4D" w:rsidRDefault="00017E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F2F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591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47C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99C32" w14:textId="77777777" w:rsidR="00017E4D" w:rsidRDefault="00017E4D" w:rsidP="009139A6">
      <w:r>
        <w:separator/>
      </w:r>
    </w:p>
  </w:footnote>
  <w:footnote w:type="continuationSeparator" w:id="0">
    <w:p w14:paraId="514B4181" w14:textId="77777777" w:rsidR="00017E4D" w:rsidRDefault="00017E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4AF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74A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592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4D"/>
    <w:rsid w:val="00017E4D"/>
    <w:rsid w:val="000666E0"/>
    <w:rsid w:val="002510B7"/>
    <w:rsid w:val="00270799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C718"/>
  <w15:chartTrackingRefBased/>
  <w15:docId w15:val="{9C5BBB34-2867-4358-B699-8D0C767C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2024-11-12T07:34:00Z</dcterms:created>
  <dcterms:modified xsi:type="dcterms:W3CDTF">2024-11-12T07:34:00Z</dcterms:modified>
</cp:coreProperties>
</file>