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B33B8E" w14:textId="77777777" w:rsidR="00AB3B97" w:rsidRDefault="00AB3B97" w:rsidP="00AB3B9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Joan a BURGH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5700A7BA" w14:textId="77777777" w:rsidR="00AB3B97" w:rsidRDefault="00AB3B97" w:rsidP="00AB3B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2F6F0C" w14:textId="77777777" w:rsidR="00AB3B97" w:rsidRDefault="00AB3B97" w:rsidP="00AB3B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C40F73" w14:textId="77777777" w:rsidR="00AB3B97" w:rsidRDefault="00AB3B97" w:rsidP="00AB3B9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>She appears in the Plea Rolls.</w:t>
      </w:r>
    </w:p>
    <w:p w14:paraId="2191A4CB" w14:textId="77777777" w:rsidR="00AB3B97" w:rsidRDefault="00AB3B97" w:rsidP="00AB3B9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07383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https://waalt.uh.edu/index.php/CP40/861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6B6BB671" w14:textId="77777777" w:rsidR="00AB3B97" w:rsidRDefault="00AB3B97" w:rsidP="00AB3B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42FDD2" w14:textId="77777777" w:rsidR="00AB3B97" w:rsidRDefault="00AB3B97" w:rsidP="00AB3B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102301" w14:textId="77777777" w:rsidR="00AB3B97" w:rsidRDefault="00AB3B97" w:rsidP="00AB3B9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January 2022</w:t>
      </w:r>
    </w:p>
    <w:p w14:paraId="5D2FC9C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2134BC" w14:textId="77777777" w:rsidR="00AB3B97" w:rsidRDefault="00AB3B97" w:rsidP="009139A6">
      <w:r>
        <w:separator/>
      </w:r>
    </w:p>
  </w:endnote>
  <w:endnote w:type="continuationSeparator" w:id="0">
    <w:p w14:paraId="16505E07" w14:textId="77777777" w:rsidR="00AB3B97" w:rsidRDefault="00AB3B9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7CE1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4443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1A4C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5D5BBF" w14:textId="77777777" w:rsidR="00AB3B97" w:rsidRDefault="00AB3B97" w:rsidP="009139A6">
      <w:r>
        <w:separator/>
      </w:r>
    </w:p>
  </w:footnote>
  <w:footnote w:type="continuationSeparator" w:id="0">
    <w:p w14:paraId="6D0B939B" w14:textId="77777777" w:rsidR="00AB3B97" w:rsidRDefault="00AB3B9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1F40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CE5E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2CCF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B97"/>
    <w:rsid w:val="000666E0"/>
    <w:rsid w:val="002510B7"/>
    <w:rsid w:val="005C130B"/>
    <w:rsid w:val="00826F5C"/>
    <w:rsid w:val="009139A6"/>
    <w:rsid w:val="009448BB"/>
    <w:rsid w:val="00A3176C"/>
    <w:rsid w:val="00AB3B97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2DFB2"/>
  <w15:chartTrackingRefBased/>
  <w15:docId w15:val="{71EB5C62-53E1-4C71-BCF8-09E73171E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B3B9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2022-02-07T17:05:00Z</dcterms:created>
  <dcterms:modified xsi:type="dcterms:W3CDTF">2022-02-07T17:05:00Z</dcterms:modified>
</cp:coreProperties>
</file>