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F3AB1" w14:textId="0CE0D520" w:rsidR="00BA00AB" w:rsidRDefault="002B32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BURGH</w:t>
      </w:r>
      <w:r>
        <w:rPr>
          <w:rFonts w:ascii="Times New Roman" w:hAnsi="Times New Roman" w:cs="Times New Roman"/>
          <w:sz w:val="24"/>
          <w:szCs w:val="24"/>
        </w:rPr>
        <w:t xml:space="preserve">       (fl.1430)</w:t>
      </w:r>
    </w:p>
    <w:p w14:paraId="285CF741" w14:textId="11864F29" w:rsidR="002B32F8" w:rsidRDefault="002B32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978380" w14:textId="179CBAC4" w:rsidR="002B32F8" w:rsidRDefault="002B32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1F21C0" w14:textId="77777777" w:rsidR="002B32F8" w:rsidRDefault="002B32F8" w:rsidP="002B3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Feb.1430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Shropshire and the adjacent Welsh March.</w:t>
      </w:r>
    </w:p>
    <w:p w14:paraId="275EA1C3" w14:textId="2E9E5802" w:rsidR="002B32F8" w:rsidRDefault="002B32F8" w:rsidP="002B3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</w:t>
      </w:r>
      <w:r>
        <w:rPr>
          <w:rFonts w:ascii="Times New Roman" w:hAnsi="Times New Roman" w:cs="Times New Roman"/>
          <w:sz w:val="24"/>
          <w:szCs w:val="24"/>
        </w:rPr>
        <w:t>297)</w:t>
      </w:r>
    </w:p>
    <w:p w14:paraId="7470759A" w14:textId="77777777" w:rsidR="002B32F8" w:rsidRDefault="002B32F8" w:rsidP="002B3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C84E4" w14:textId="77777777" w:rsidR="002B32F8" w:rsidRDefault="002B32F8" w:rsidP="002B32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62E0B2" w14:textId="77777777" w:rsidR="002B32F8" w:rsidRPr="008E406E" w:rsidRDefault="002B32F8" w:rsidP="002B32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2021</w:t>
      </w:r>
    </w:p>
    <w:p w14:paraId="72B5AEF1" w14:textId="2552B32E" w:rsidR="002B32F8" w:rsidRPr="002B32F8" w:rsidRDefault="002B32F8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B32F8" w:rsidRPr="002B32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008CF" w14:textId="77777777" w:rsidR="002B32F8" w:rsidRDefault="002B32F8" w:rsidP="009139A6">
      <w:r>
        <w:separator/>
      </w:r>
    </w:p>
  </w:endnote>
  <w:endnote w:type="continuationSeparator" w:id="0">
    <w:p w14:paraId="5FC0F15E" w14:textId="77777777" w:rsidR="002B32F8" w:rsidRDefault="002B32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35F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DFC5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0F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B54D8" w14:textId="77777777" w:rsidR="002B32F8" w:rsidRDefault="002B32F8" w:rsidP="009139A6">
      <w:r>
        <w:separator/>
      </w:r>
    </w:p>
  </w:footnote>
  <w:footnote w:type="continuationSeparator" w:id="0">
    <w:p w14:paraId="5A7603E4" w14:textId="77777777" w:rsidR="002B32F8" w:rsidRDefault="002B32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B1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8F6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D2D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F8"/>
    <w:rsid w:val="000666E0"/>
    <w:rsid w:val="002510B7"/>
    <w:rsid w:val="002B32F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0F8E8"/>
  <w15:chartTrackingRefBased/>
  <w15:docId w15:val="{D39D976E-9B1D-4C76-8A07-FCCAD800B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2021-11-10T13:52:00Z</dcterms:created>
  <dcterms:modified xsi:type="dcterms:W3CDTF">2021-11-10T13:53:00Z</dcterms:modified>
</cp:coreProperties>
</file>