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91C6F" w14:textId="77777777" w:rsidR="009318E6" w:rsidRDefault="009318E6" w:rsidP="009318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d.ca.1430)</w:t>
      </w:r>
    </w:p>
    <w:p w14:paraId="3044AF22" w14:textId="77777777" w:rsidR="009318E6" w:rsidRDefault="009318E6" w:rsidP="009318E6">
      <w:pPr>
        <w:pStyle w:val="NoSpacing"/>
        <w:rPr>
          <w:rFonts w:cs="Times New Roman"/>
          <w:szCs w:val="24"/>
        </w:rPr>
      </w:pPr>
    </w:p>
    <w:p w14:paraId="55FF78E7" w14:textId="77777777" w:rsidR="009318E6" w:rsidRDefault="009318E6" w:rsidP="009318E6">
      <w:pPr>
        <w:pStyle w:val="NoSpacing"/>
        <w:rPr>
          <w:rFonts w:cs="Times New Roman"/>
          <w:szCs w:val="24"/>
        </w:rPr>
      </w:pPr>
    </w:p>
    <w:p w14:paraId="44CE0FAF" w14:textId="77777777" w:rsidR="009318E6" w:rsidRDefault="009318E6" w:rsidP="009318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Aug.1430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Shropshire and the</w:t>
      </w:r>
    </w:p>
    <w:p w14:paraId="303C7747" w14:textId="77777777" w:rsidR="009318E6" w:rsidRDefault="009318E6" w:rsidP="009318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adjacent Welsh March.    (C.F.R. 1422-30 p.276)</w:t>
      </w:r>
    </w:p>
    <w:p w14:paraId="1AB8BC4E" w14:textId="77777777" w:rsidR="009318E6" w:rsidRDefault="009318E6" w:rsidP="009318E6">
      <w:pPr>
        <w:pStyle w:val="NoSpacing"/>
        <w:rPr>
          <w:rFonts w:cs="Times New Roman"/>
          <w:szCs w:val="24"/>
        </w:rPr>
      </w:pPr>
    </w:p>
    <w:p w14:paraId="3C1CCA30" w14:textId="77777777" w:rsidR="009318E6" w:rsidRDefault="009318E6" w:rsidP="009318E6">
      <w:pPr>
        <w:pStyle w:val="NoSpacing"/>
        <w:rPr>
          <w:rFonts w:cs="Times New Roman"/>
          <w:szCs w:val="24"/>
        </w:rPr>
      </w:pPr>
    </w:p>
    <w:p w14:paraId="378562B6" w14:textId="77777777" w:rsidR="009318E6" w:rsidRDefault="009318E6" w:rsidP="009318E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 2024</w:t>
      </w:r>
    </w:p>
    <w:p w14:paraId="126D47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21BD9" w14:textId="77777777" w:rsidR="009318E6" w:rsidRDefault="009318E6" w:rsidP="009139A6">
      <w:r>
        <w:separator/>
      </w:r>
    </w:p>
  </w:endnote>
  <w:endnote w:type="continuationSeparator" w:id="0">
    <w:p w14:paraId="1C4A6D5F" w14:textId="77777777" w:rsidR="009318E6" w:rsidRDefault="009318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74A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6E1F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67BB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3DE8B" w14:textId="77777777" w:rsidR="009318E6" w:rsidRDefault="009318E6" w:rsidP="009139A6">
      <w:r>
        <w:separator/>
      </w:r>
    </w:p>
  </w:footnote>
  <w:footnote w:type="continuationSeparator" w:id="0">
    <w:p w14:paraId="69C1C7F8" w14:textId="77777777" w:rsidR="009318E6" w:rsidRDefault="009318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1C06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E3B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072D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E6"/>
    <w:rsid w:val="000666E0"/>
    <w:rsid w:val="002510B7"/>
    <w:rsid w:val="00270799"/>
    <w:rsid w:val="003A7117"/>
    <w:rsid w:val="005C130B"/>
    <w:rsid w:val="00826F5C"/>
    <w:rsid w:val="009139A6"/>
    <w:rsid w:val="009318E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4AA11"/>
  <w15:chartTrackingRefBased/>
  <w15:docId w15:val="{AD19A9D6-B68B-41FB-A08B-4675A575D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2024-05-11T20:11:00Z</dcterms:created>
  <dcterms:modified xsi:type="dcterms:W3CDTF">2024-05-11T20:12:00Z</dcterms:modified>
</cp:coreProperties>
</file>