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F54CB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Henry BURGH</w:t>
      </w:r>
      <w:r>
        <w:rPr>
          <w:rFonts w:ascii="Times New Roman" w:eastAsia="Calibri" w:hAnsi="Times New Roman" w:cs="Times New Roman"/>
        </w:rPr>
        <w:t xml:space="preserve">      (fl.1484)</w:t>
      </w:r>
    </w:p>
    <w:p w14:paraId="62A4BEA5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? of Leicestershire.</w:t>
      </w:r>
    </w:p>
    <w:p w14:paraId="6532A40B" w14:textId="77777777" w:rsidR="00C86B0C" w:rsidRDefault="00C86B0C" w:rsidP="00C86B0C">
      <w:pPr>
        <w:rPr>
          <w:rFonts w:ascii="Times New Roman" w:eastAsia="Calibri" w:hAnsi="Times New Roman" w:cs="Times New Roman"/>
        </w:rPr>
      </w:pPr>
    </w:p>
    <w:p w14:paraId="62CC2D9C" w14:textId="77777777" w:rsidR="00C86B0C" w:rsidRDefault="00C86B0C" w:rsidP="00C86B0C">
      <w:pPr>
        <w:rPr>
          <w:rFonts w:ascii="Times New Roman" w:eastAsia="Calibri" w:hAnsi="Times New Roman" w:cs="Times New Roman"/>
        </w:rPr>
      </w:pPr>
    </w:p>
    <w:p w14:paraId="4DFE9DED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trespass and assault against John Gylsan of Barsby(q.v.),</w:t>
      </w:r>
    </w:p>
    <w:p w14:paraId="3BFD6849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Richard Gylsan of Barsby(q.v.), Ralph Gylsan of Barsby(q.v.), William </w:t>
      </w:r>
    </w:p>
    <w:p w14:paraId="03969489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Gylsan</w:t>
      </w:r>
      <w:proofErr w:type="spellEnd"/>
      <w:r>
        <w:rPr>
          <w:rFonts w:ascii="Times New Roman" w:eastAsia="Calibri" w:hAnsi="Times New Roman" w:cs="Times New Roman"/>
        </w:rPr>
        <w:t xml:space="preserve"> of Burrough </w:t>
      </w:r>
      <w:proofErr w:type="gramStart"/>
      <w:r>
        <w:rPr>
          <w:rFonts w:ascii="Times New Roman" w:eastAsia="Calibri" w:hAnsi="Times New Roman" w:cs="Times New Roman"/>
        </w:rPr>
        <w:t>On</w:t>
      </w:r>
      <w:proofErr w:type="gramEnd"/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>The</w:t>
      </w:r>
      <w:proofErr w:type="gramEnd"/>
      <w:r>
        <w:rPr>
          <w:rFonts w:ascii="Times New Roman" w:eastAsia="Calibri" w:hAnsi="Times New Roman" w:cs="Times New Roman"/>
        </w:rPr>
        <w:t xml:space="preserve"> Hill(q.v.) and John Hilleston of</w:t>
      </w:r>
    </w:p>
    <w:p w14:paraId="42CD0158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Rothley(q.v.).</w:t>
      </w:r>
    </w:p>
    <w:p w14:paraId="4DB961F0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5BEF0D47" w14:textId="77777777" w:rsidR="00C86B0C" w:rsidRDefault="00C86B0C" w:rsidP="00C86B0C">
      <w:pPr>
        <w:rPr>
          <w:rFonts w:ascii="Times New Roman" w:eastAsia="Calibri" w:hAnsi="Times New Roman" w:cs="Times New Roman"/>
        </w:rPr>
      </w:pPr>
    </w:p>
    <w:p w14:paraId="7CDD3581" w14:textId="77777777" w:rsidR="00C86B0C" w:rsidRDefault="00C86B0C" w:rsidP="00C86B0C">
      <w:pPr>
        <w:rPr>
          <w:rFonts w:ascii="Times New Roman" w:eastAsia="Calibri" w:hAnsi="Times New Roman" w:cs="Times New Roman"/>
        </w:rPr>
      </w:pPr>
    </w:p>
    <w:p w14:paraId="4D5A9876" w14:textId="77777777" w:rsidR="00C86B0C" w:rsidRDefault="00C86B0C" w:rsidP="00C86B0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 May 2017</w:t>
      </w:r>
    </w:p>
    <w:p w14:paraId="2797D7C9" w14:textId="77777777" w:rsidR="00DA089B" w:rsidRPr="00E71FC3" w:rsidRDefault="00DA089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AF95D" w14:textId="77777777" w:rsidR="00C86B0C" w:rsidRDefault="00C86B0C" w:rsidP="00E71FC3">
      <w:r>
        <w:separator/>
      </w:r>
    </w:p>
  </w:endnote>
  <w:endnote w:type="continuationSeparator" w:id="0">
    <w:p w14:paraId="1C1183A8" w14:textId="77777777" w:rsidR="00C86B0C" w:rsidRDefault="00C86B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DD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2E24F" w14:textId="77777777" w:rsidR="00C86B0C" w:rsidRDefault="00C86B0C" w:rsidP="00E71FC3">
      <w:r>
        <w:separator/>
      </w:r>
    </w:p>
  </w:footnote>
  <w:footnote w:type="continuationSeparator" w:id="0">
    <w:p w14:paraId="6464931E" w14:textId="77777777" w:rsidR="00C86B0C" w:rsidRDefault="00C86B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0C"/>
    <w:rsid w:val="001A7C09"/>
    <w:rsid w:val="00577BD5"/>
    <w:rsid w:val="00656CBA"/>
    <w:rsid w:val="006A1F77"/>
    <w:rsid w:val="006F74A2"/>
    <w:rsid w:val="00733BE7"/>
    <w:rsid w:val="00AB52E8"/>
    <w:rsid w:val="00B16D3F"/>
    <w:rsid w:val="00BB41AC"/>
    <w:rsid w:val="00C86B0C"/>
    <w:rsid w:val="00DA08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28D38"/>
  <w15:chartTrackingRefBased/>
  <w15:docId w15:val="{292B81E9-0C09-44A9-ACBE-B0408342D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B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45</Words>
  <Characters>299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2017-05-12T20:37:00Z</dcterms:created>
  <dcterms:modified xsi:type="dcterms:W3CDTF">2025-12-07T20:33:00Z</dcterms:modified>
</cp:coreProperties>
</file>