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DD424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Henry BURGH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1FA072CC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6960D08D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22DA643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6C502789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5A09B2BF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411B2C84" w14:textId="77777777" w:rsidR="00545A14" w:rsidRDefault="00545A14" w:rsidP="00545A14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4A87A9B5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18651DB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8FF14E1" w14:textId="77777777" w:rsidR="00545A14" w:rsidRDefault="00545A14" w:rsidP="00545A14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18 November 2022</w:t>
      </w:r>
    </w:p>
    <w:p w14:paraId="5C7C34F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5DAD8" w14:textId="77777777" w:rsidR="00545A14" w:rsidRDefault="00545A14" w:rsidP="009139A6">
      <w:r>
        <w:separator/>
      </w:r>
    </w:p>
  </w:endnote>
  <w:endnote w:type="continuationSeparator" w:id="0">
    <w:p w14:paraId="7686E905" w14:textId="77777777" w:rsidR="00545A14" w:rsidRDefault="00545A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E3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CD78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A4FC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A10F4" w14:textId="77777777" w:rsidR="00545A14" w:rsidRDefault="00545A14" w:rsidP="009139A6">
      <w:r>
        <w:separator/>
      </w:r>
    </w:p>
  </w:footnote>
  <w:footnote w:type="continuationSeparator" w:id="0">
    <w:p w14:paraId="78213969" w14:textId="77777777" w:rsidR="00545A14" w:rsidRDefault="00545A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0C71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73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458C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A14"/>
    <w:rsid w:val="000666E0"/>
    <w:rsid w:val="002510B7"/>
    <w:rsid w:val="00545A1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209E4"/>
  <w15:chartTrackingRefBased/>
  <w15:docId w15:val="{4D7EEAAD-EDD2-4FEF-909D-EFA9521D3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A1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2023-01-29T21:31:00Z</dcterms:created>
  <dcterms:modified xsi:type="dcterms:W3CDTF">2023-01-29T21:31:00Z</dcterms:modified>
</cp:coreProperties>
</file>