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49BED" w14:textId="77777777" w:rsidR="00FA0DE5" w:rsidRDefault="00FA0DE5" w:rsidP="00FA0DE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Henry BURGH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E3EAA2A" w14:textId="77777777" w:rsidR="00FA0DE5" w:rsidRDefault="00FA0DE5" w:rsidP="00FA0DE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5512E9A5" w14:textId="77777777" w:rsidR="00FA0DE5" w:rsidRDefault="00FA0DE5" w:rsidP="00FA0DE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19A375B" w14:textId="77777777" w:rsidR="00FA0DE5" w:rsidRDefault="00FA0DE5" w:rsidP="00FA0DE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44A84CA" w14:textId="77777777" w:rsidR="00FA0DE5" w:rsidRDefault="00FA0DE5" w:rsidP="00FA0DE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59D4EDFB" w14:textId="77777777" w:rsidR="00FA0DE5" w:rsidRDefault="00FA0DE5" w:rsidP="00FA0DE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58BAA3A7" w14:textId="77777777" w:rsidR="00FA0DE5" w:rsidRPr="00065994" w:rsidRDefault="00FA0DE5" w:rsidP="00FA0DE5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B2525F9" w14:textId="77777777" w:rsidR="00FA0DE5" w:rsidRDefault="00FA0DE5" w:rsidP="00FA0DE5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B2E6EF1" w14:textId="77777777" w:rsidR="00FA0DE5" w:rsidRDefault="00FA0DE5" w:rsidP="00FA0DE5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</w:p>
    <w:p w14:paraId="2F62D0D8" w14:textId="77777777" w:rsidR="00FA0DE5" w:rsidRDefault="00FA0DE5" w:rsidP="00FA0DE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CF2B845" w14:textId="77777777" w:rsidR="00FA0DE5" w:rsidRDefault="00FA0DE5" w:rsidP="00FA0DE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7 June 2024</w:t>
      </w:r>
    </w:p>
    <w:p w14:paraId="36F3C2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904073" w14:textId="77777777" w:rsidR="00FA0DE5" w:rsidRDefault="00FA0DE5" w:rsidP="009139A6">
      <w:r>
        <w:separator/>
      </w:r>
    </w:p>
  </w:endnote>
  <w:endnote w:type="continuationSeparator" w:id="0">
    <w:p w14:paraId="5B258668" w14:textId="77777777" w:rsidR="00FA0DE5" w:rsidRDefault="00FA0D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58B0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552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2AE0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7BE751" w14:textId="77777777" w:rsidR="00FA0DE5" w:rsidRDefault="00FA0DE5" w:rsidP="009139A6">
      <w:r>
        <w:separator/>
      </w:r>
    </w:p>
  </w:footnote>
  <w:footnote w:type="continuationSeparator" w:id="0">
    <w:p w14:paraId="6669F76F" w14:textId="77777777" w:rsidR="00FA0DE5" w:rsidRDefault="00FA0D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C9FD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FD72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C3F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DE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  <w:rsid w:val="00FA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D26A2"/>
  <w15:chartTrackingRefBased/>
  <w15:docId w15:val="{44038A11-626F-47E6-9206-174A3003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2024-09-19T14:42:00Z</dcterms:created>
  <dcterms:modified xsi:type="dcterms:W3CDTF">2024-09-19T14:42:00Z</dcterms:modified>
</cp:coreProperties>
</file>