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00D4" w14:textId="77777777" w:rsidR="0080644C" w:rsidRDefault="0080644C" w:rsidP="0080644C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Ellis BURGH</w:t>
      </w:r>
      <w:r>
        <w:rPr>
          <w:rFonts w:cs="Times New Roman"/>
          <w:szCs w:val="24"/>
        </w:rPr>
        <w:t xml:space="preserve">       </w:t>
      </w:r>
      <w:r>
        <w:rPr>
          <w:rFonts w:cs="Times New Roman"/>
        </w:rPr>
        <w:t>(fl.1415)</w:t>
      </w:r>
    </w:p>
    <w:p w14:paraId="3B589557" w14:textId="77777777" w:rsidR="0080644C" w:rsidRDefault="0080644C" w:rsidP="0080644C">
      <w:pPr>
        <w:pStyle w:val="NoSpacing"/>
        <w:rPr>
          <w:rFonts w:cs="Times New Roman"/>
        </w:rPr>
      </w:pPr>
      <w:r>
        <w:rPr>
          <w:rFonts w:cs="Times New Roman"/>
        </w:rPr>
        <w:t>of Staffordshire.</w:t>
      </w:r>
    </w:p>
    <w:p w14:paraId="5065F9A7" w14:textId="77777777" w:rsidR="0080644C" w:rsidRDefault="0080644C" w:rsidP="0080644C">
      <w:pPr>
        <w:pStyle w:val="NoSpacing"/>
        <w:rPr>
          <w:rFonts w:cs="Times New Roman"/>
        </w:rPr>
      </w:pPr>
    </w:p>
    <w:p w14:paraId="73276DB5" w14:textId="77777777" w:rsidR="0080644C" w:rsidRDefault="0080644C" w:rsidP="0080644C">
      <w:pPr>
        <w:pStyle w:val="NoSpacing"/>
        <w:rPr>
          <w:rFonts w:cs="Times New Roman"/>
        </w:rPr>
      </w:pPr>
    </w:p>
    <w:p w14:paraId="4AA8A420" w14:textId="77777777" w:rsidR="0080644C" w:rsidRPr="00266FF9" w:rsidRDefault="0080644C" w:rsidP="0080644C">
      <w:pPr>
        <w:pStyle w:val="NoSpacing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>7 Nov.1415</w:t>
      </w:r>
      <w:r w:rsidRPr="00266FF9">
        <w:rPr>
          <w:rFonts w:cs="Times New Roman"/>
          <w:szCs w:val="24"/>
        </w:rPr>
        <w:tab/>
        <w:t>He was one of those who were ordered to collect in</w:t>
      </w:r>
      <w:r>
        <w:rPr>
          <w:rFonts w:cs="Times New Roman"/>
        </w:rPr>
        <w:t xml:space="preserve"> Staffordshire</w:t>
      </w:r>
    </w:p>
    <w:p w14:paraId="42AD44B4" w14:textId="77777777" w:rsidR="0080644C" w:rsidRDefault="0080644C" w:rsidP="0080644C">
      <w:pPr>
        <w:pStyle w:val="NoSpacing"/>
        <w:rPr>
          <w:rFonts w:cs="Times New Roman"/>
        </w:rPr>
      </w:pPr>
      <w:r w:rsidRPr="00266FF9">
        <w:rPr>
          <w:rFonts w:cs="Times New Roman"/>
          <w:szCs w:val="24"/>
        </w:rPr>
        <w:tab/>
      </w:r>
      <w:r w:rsidRPr="00266FF9">
        <w:rPr>
          <w:rFonts w:cs="Times New Roman"/>
          <w:szCs w:val="24"/>
        </w:rPr>
        <w:tab/>
        <w:t xml:space="preserve">the taxes of two fifteenths and two tenths granted to </w:t>
      </w:r>
    </w:p>
    <w:p w14:paraId="0C318882" w14:textId="77777777" w:rsidR="0080644C" w:rsidRPr="00266FF9" w:rsidRDefault="0080644C" w:rsidP="0080644C">
      <w:pPr>
        <w:pStyle w:val="NoSpacing"/>
        <w:ind w:left="720" w:firstLine="720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>the King</w:t>
      </w:r>
      <w:r>
        <w:rPr>
          <w:rFonts w:cs="Times New Roman"/>
        </w:rPr>
        <w:t xml:space="preserve"> </w:t>
      </w:r>
      <w:r w:rsidRPr="00266FF9">
        <w:rPr>
          <w:rFonts w:cs="Times New Roman"/>
          <w:szCs w:val="24"/>
        </w:rPr>
        <w:t>at the last Parliament, these to be collected in two instalments.</w:t>
      </w:r>
    </w:p>
    <w:p w14:paraId="634E91E8" w14:textId="77777777" w:rsidR="0080644C" w:rsidRDefault="0080644C" w:rsidP="0080644C">
      <w:pPr>
        <w:pStyle w:val="NoSpacing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ab/>
      </w:r>
      <w:r w:rsidRPr="00266FF9">
        <w:rPr>
          <w:rFonts w:cs="Times New Roman"/>
          <w:szCs w:val="24"/>
        </w:rPr>
        <w:tab/>
        <w:t>(C.F.R. 1413-22 p.120)</w:t>
      </w:r>
    </w:p>
    <w:p w14:paraId="58405157" w14:textId="77777777" w:rsidR="0080644C" w:rsidRDefault="0080644C" w:rsidP="0080644C">
      <w:pPr>
        <w:pStyle w:val="NoSpacing"/>
        <w:rPr>
          <w:rFonts w:cs="Times New Roman"/>
          <w:szCs w:val="24"/>
        </w:rPr>
      </w:pPr>
    </w:p>
    <w:p w14:paraId="367D4B33" w14:textId="77777777" w:rsidR="0080644C" w:rsidRDefault="0080644C" w:rsidP="0080644C">
      <w:pPr>
        <w:pStyle w:val="NoSpacing"/>
        <w:rPr>
          <w:rFonts w:cs="Times New Roman"/>
          <w:szCs w:val="24"/>
        </w:rPr>
      </w:pPr>
    </w:p>
    <w:p w14:paraId="7FBAC023" w14:textId="77777777" w:rsidR="0080644C" w:rsidRDefault="0080644C" w:rsidP="008064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19 March 2025</w:t>
      </w:r>
      <w:r>
        <w:rPr>
          <w:rFonts w:cs="Times New Roman"/>
          <w:szCs w:val="24"/>
        </w:rPr>
        <w:fldChar w:fldCharType="end"/>
      </w:r>
    </w:p>
    <w:p w14:paraId="2ABCCD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A5EBE" w14:textId="77777777" w:rsidR="0080644C" w:rsidRDefault="0080644C" w:rsidP="009139A6">
      <w:r>
        <w:separator/>
      </w:r>
    </w:p>
  </w:endnote>
  <w:endnote w:type="continuationSeparator" w:id="0">
    <w:p w14:paraId="5C5BE646" w14:textId="77777777" w:rsidR="0080644C" w:rsidRDefault="008064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F2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42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571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1D581" w14:textId="77777777" w:rsidR="0080644C" w:rsidRDefault="0080644C" w:rsidP="009139A6">
      <w:r>
        <w:separator/>
      </w:r>
    </w:p>
  </w:footnote>
  <w:footnote w:type="continuationSeparator" w:id="0">
    <w:p w14:paraId="1319AF86" w14:textId="77777777" w:rsidR="0080644C" w:rsidRDefault="008064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852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28B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C86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4C"/>
    <w:rsid w:val="000666E0"/>
    <w:rsid w:val="000A2E7A"/>
    <w:rsid w:val="00190DFA"/>
    <w:rsid w:val="002510B7"/>
    <w:rsid w:val="00270799"/>
    <w:rsid w:val="00357E4A"/>
    <w:rsid w:val="005C130B"/>
    <w:rsid w:val="0080644C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CD610F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BC7F0"/>
  <w15:chartTrackingRefBased/>
  <w15:docId w15:val="{EB88B121-3E42-4DAD-BE95-4190B665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2025-03-19T21:04:00Z</dcterms:created>
  <dcterms:modified xsi:type="dcterms:W3CDTF">2025-03-19T21:05:00Z</dcterms:modified>
</cp:coreProperties>
</file>