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582" w:rsidRDefault="006C0582" w:rsidP="006C05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BURGH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C0582" w:rsidRDefault="006C0582" w:rsidP="006C05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Barford, Norfolk. Butcher.</w:t>
      </w:r>
    </w:p>
    <w:p w:rsidR="006C0582" w:rsidRDefault="006C0582" w:rsidP="006C0582">
      <w:pPr>
        <w:rPr>
          <w:rFonts w:ascii="Times New Roman" w:hAnsi="Times New Roman" w:cs="Times New Roman"/>
        </w:rPr>
      </w:pPr>
    </w:p>
    <w:p w:rsidR="006C0582" w:rsidRDefault="006C0582" w:rsidP="006C0582">
      <w:pPr>
        <w:rPr>
          <w:rFonts w:ascii="Times New Roman" w:hAnsi="Times New Roman" w:cs="Times New Roman"/>
        </w:rPr>
      </w:pPr>
    </w:p>
    <w:p w:rsidR="006C0582" w:rsidRDefault="006C0582" w:rsidP="006C05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Denne(q.v.) brought a plaint of debt against him and 8 others.</w:t>
      </w:r>
    </w:p>
    <w:p w:rsidR="006C0582" w:rsidRDefault="006C0582" w:rsidP="006C05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C0582" w:rsidRDefault="006C0582" w:rsidP="006C0582">
      <w:pPr>
        <w:rPr>
          <w:rFonts w:ascii="Times New Roman" w:hAnsi="Times New Roman" w:cs="Times New Roman"/>
        </w:rPr>
      </w:pPr>
    </w:p>
    <w:p w:rsidR="006C0582" w:rsidRDefault="006C0582" w:rsidP="006C0582">
      <w:pPr>
        <w:rPr>
          <w:rFonts w:ascii="Times New Roman" w:hAnsi="Times New Roman" w:cs="Times New Roman"/>
        </w:rPr>
      </w:pPr>
    </w:p>
    <w:p w:rsidR="006C0582" w:rsidRDefault="006C0582" w:rsidP="006C05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September 2017</w:t>
      </w:r>
      <w:bookmarkStart w:id="0" w:name="_GoBack"/>
      <w:bookmarkEnd w:id="0"/>
    </w:p>
    <w:p w:rsidR="006B2F86" w:rsidRPr="006C0582" w:rsidRDefault="006C0582" w:rsidP="006C0582"/>
    <w:sectPr w:rsidR="006B2F86" w:rsidRPr="006C0582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0582" w:rsidRDefault="006C0582" w:rsidP="00E71FC3">
      <w:r>
        <w:separator/>
      </w:r>
    </w:p>
  </w:endnote>
  <w:endnote w:type="continuationSeparator" w:id="0">
    <w:p w:rsidR="006C0582" w:rsidRDefault="006C058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0582" w:rsidRDefault="006C0582" w:rsidP="00E71FC3">
      <w:r>
        <w:separator/>
      </w:r>
    </w:p>
  </w:footnote>
  <w:footnote w:type="continuationSeparator" w:id="0">
    <w:p w:rsidR="006C0582" w:rsidRDefault="006C058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582"/>
    <w:rsid w:val="001A7C09"/>
    <w:rsid w:val="00577BD5"/>
    <w:rsid w:val="00656CBA"/>
    <w:rsid w:val="006A1F77"/>
    <w:rsid w:val="006C058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8B1059-7558-41A7-9C5D-E420E9B2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058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C05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2017-09-19T19:50:00Z</dcterms:created>
  <dcterms:modified xsi:type="dcterms:W3CDTF">2017-09-19T19:50:00Z</dcterms:modified>
</cp:coreProperties>
</file>