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7EDB79" w14:textId="77777777" w:rsidR="00E715D2" w:rsidRDefault="00E715D2" w:rsidP="00E715D2">
      <w:pPr>
        <w:pStyle w:val="NoSpacing"/>
      </w:pPr>
      <w:r>
        <w:rPr>
          <w:u w:val="single"/>
        </w:rPr>
        <w:t>Brian BURGH</w:t>
      </w:r>
      <w:r>
        <w:t xml:space="preserve">       (fl.1480)</w:t>
      </w:r>
    </w:p>
    <w:p w14:paraId="7EB696DB" w14:textId="77777777" w:rsidR="00E715D2" w:rsidRDefault="00E715D2" w:rsidP="00E715D2">
      <w:pPr>
        <w:pStyle w:val="NoSpacing"/>
      </w:pPr>
      <w:r>
        <w:t>of Kirkby Knowle, Yorkshire.</w:t>
      </w:r>
    </w:p>
    <w:p w14:paraId="3DC650F6" w14:textId="77777777" w:rsidR="00E715D2" w:rsidRDefault="00E715D2" w:rsidP="00E715D2">
      <w:pPr>
        <w:pStyle w:val="NoSpacing"/>
      </w:pPr>
    </w:p>
    <w:p w14:paraId="7C1CBB84" w14:textId="77777777" w:rsidR="00E715D2" w:rsidRDefault="00E715D2" w:rsidP="00E715D2">
      <w:pPr>
        <w:pStyle w:val="NoSpacing"/>
      </w:pPr>
    </w:p>
    <w:p w14:paraId="7552A219" w14:textId="77777777" w:rsidR="00E715D2" w:rsidRDefault="00E715D2" w:rsidP="00E715D2">
      <w:pPr>
        <w:pStyle w:val="NoSpacing"/>
      </w:pPr>
      <w:r>
        <w:tab/>
        <w:t>1480</w:t>
      </w:r>
      <w:r>
        <w:tab/>
        <w:t xml:space="preserve">John </w:t>
      </w:r>
      <w:proofErr w:type="spellStart"/>
      <w:r>
        <w:t>Aleyn</w:t>
      </w:r>
      <w:proofErr w:type="spellEnd"/>
      <w:r>
        <w:t>(q.v.) brought a plaint of debt against him.</w:t>
      </w:r>
    </w:p>
    <w:p w14:paraId="7E218FB1" w14:textId="77777777" w:rsidR="00E715D2" w:rsidRDefault="00E715D2" w:rsidP="00E715D2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689267D1" w14:textId="77777777" w:rsidR="00E715D2" w:rsidRDefault="00E715D2" w:rsidP="00E715D2">
      <w:pPr>
        <w:pStyle w:val="NoSpacing"/>
      </w:pPr>
    </w:p>
    <w:p w14:paraId="53A5BA21" w14:textId="77777777" w:rsidR="00E715D2" w:rsidRDefault="00E715D2" w:rsidP="00E715D2">
      <w:pPr>
        <w:pStyle w:val="NoSpacing"/>
      </w:pPr>
    </w:p>
    <w:p w14:paraId="17E271D6" w14:textId="77777777" w:rsidR="00E715D2" w:rsidRDefault="00E715D2" w:rsidP="00E715D2">
      <w:pPr>
        <w:pStyle w:val="NoSpacing"/>
      </w:pPr>
      <w:r>
        <w:t>30 August 2019</w:t>
      </w:r>
    </w:p>
    <w:p w14:paraId="4DA3B384" w14:textId="77777777" w:rsidR="006B2F86" w:rsidRPr="00E71FC3" w:rsidRDefault="00E715D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C26CF1" w14:textId="77777777" w:rsidR="00E715D2" w:rsidRDefault="00E715D2" w:rsidP="00E71FC3">
      <w:pPr>
        <w:spacing w:after="0" w:line="240" w:lineRule="auto"/>
      </w:pPr>
      <w:r>
        <w:separator/>
      </w:r>
    </w:p>
  </w:endnote>
  <w:endnote w:type="continuationSeparator" w:id="0">
    <w:p w14:paraId="46B39A60" w14:textId="77777777" w:rsidR="00E715D2" w:rsidRDefault="00E715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BD1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ABB60" w14:textId="77777777" w:rsidR="00E715D2" w:rsidRDefault="00E715D2" w:rsidP="00E71FC3">
      <w:pPr>
        <w:spacing w:after="0" w:line="240" w:lineRule="auto"/>
      </w:pPr>
      <w:r>
        <w:separator/>
      </w:r>
    </w:p>
  </w:footnote>
  <w:footnote w:type="continuationSeparator" w:id="0">
    <w:p w14:paraId="2C9C8826" w14:textId="77777777" w:rsidR="00E715D2" w:rsidRDefault="00E715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5D2"/>
    <w:rsid w:val="001A7C09"/>
    <w:rsid w:val="00577BD5"/>
    <w:rsid w:val="00656CBA"/>
    <w:rsid w:val="006A1F77"/>
    <w:rsid w:val="00733BE7"/>
    <w:rsid w:val="00AB52E8"/>
    <w:rsid w:val="00B16D3F"/>
    <w:rsid w:val="00BB41AC"/>
    <w:rsid w:val="00E715D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59638"/>
  <w15:chartTrackingRefBased/>
  <w15:docId w15:val="{18D1C7BE-F41F-4437-911D-9BA8C8555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715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2019-10-09T18:43:00Z</dcterms:created>
  <dcterms:modified xsi:type="dcterms:W3CDTF">2019-10-09T18:44:00Z</dcterms:modified>
</cp:coreProperties>
</file>