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D97E2" w14:textId="77777777" w:rsidR="0080682F" w:rsidRDefault="0080682F" w:rsidP="008068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Anthomy BURGH</w:t>
      </w:r>
      <w:r>
        <w:rPr>
          <w:rFonts w:cs="Times New Roman"/>
          <w:szCs w:val="24"/>
        </w:rPr>
        <w:t xml:space="preserve">        (fl.1498)</w:t>
      </w:r>
    </w:p>
    <w:p w14:paraId="0DD892DE" w14:textId="77777777" w:rsidR="0080682F" w:rsidRDefault="0080682F" w:rsidP="008068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4887195A" w14:textId="77777777" w:rsidR="0080682F" w:rsidRDefault="0080682F" w:rsidP="0080682F">
      <w:pPr>
        <w:pStyle w:val="NoSpacing"/>
        <w:rPr>
          <w:rFonts w:cs="Times New Roman"/>
          <w:szCs w:val="24"/>
        </w:rPr>
      </w:pPr>
    </w:p>
    <w:p w14:paraId="01E46F36" w14:textId="77777777" w:rsidR="0080682F" w:rsidRDefault="0080682F" w:rsidP="0080682F">
      <w:pPr>
        <w:pStyle w:val="NoSpacing"/>
        <w:rPr>
          <w:rFonts w:cs="Times New Roman"/>
          <w:szCs w:val="24"/>
        </w:rPr>
      </w:pPr>
    </w:p>
    <w:p w14:paraId="338B121B" w14:textId="77777777" w:rsidR="0080682F" w:rsidRDefault="0080682F" w:rsidP="008068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 xml:space="preserve">He became a Freeman. He was a former apprentice of William </w:t>
      </w:r>
      <w:proofErr w:type="spellStart"/>
      <w:r>
        <w:rPr>
          <w:rFonts w:cs="Times New Roman"/>
          <w:szCs w:val="24"/>
        </w:rPr>
        <w:t>Sybson</w:t>
      </w:r>
      <w:proofErr w:type="spellEnd"/>
      <w:r>
        <w:rPr>
          <w:rFonts w:cs="Times New Roman"/>
          <w:szCs w:val="24"/>
        </w:rPr>
        <w:t>(q.v.).</w:t>
      </w:r>
    </w:p>
    <w:p w14:paraId="79426515" w14:textId="77777777" w:rsidR="0080682F" w:rsidRDefault="0080682F" w:rsidP="008068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124D2D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032CCE38" w14:textId="77777777" w:rsidR="0080682F" w:rsidRDefault="0080682F" w:rsidP="0080682F">
      <w:pPr>
        <w:pStyle w:val="NoSpacing"/>
        <w:rPr>
          <w:rFonts w:cs="Times New Roman"/>
          <w:szCs w:val="24"/>
        </w:rPr>
      </w:pPr>
    </w:p>
    <w:p w14:paraId="68EFE9EC" w14:textId="77777777" w:rsidR="0080682F" w:rsidRDefault="0080682F" w:rsidP="0080682F">
      <w:pPr>
        <w:pStyle w:val="NoSpacing"/>
        <w:rPr>
          <w:rFonts w:cs="Times New Roman"/>
          <w:szCs w:val="24"/>
        </w:rPr>
      </w:pPr>
    </w:p>
    <w:p w14:paraId="56EDE9B0" w14:textId="77777777" w:rsidR="0080682F" w:rsidRDefault="0080682F" w:rsidP="008068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2025</w:t>
      </w:r>
    </w:p>
    <w:p w14:paraId="38DAC5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67D91" w14:textId="77777777" w:rsidR="0080682F" w:rsidRDefault="0080682F" w:rsidP="009139A6">
      <w:r>
        <w:separator/>
      </w:r>
    </w:p>
  </w:endnote>
  <w:endnote w:type="continuationSeparator" w:id="0">
    <w:p w14:paraId="0D254CD4" w14:textId="77777777" w:rsidR="0080682F" w:rsidRDefault="008068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0B5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C3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AE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99B4D" w14:textId="77777777" w:rsidR="0080682F" w:rsidRDefault="0080682F" w:rsidP="009139A6">
      <w:r>
        <w:separator/>
      </w:r>
    </w:p>
  </w:footnote>
  <w:footnote w:type="continuationSeparator" w:id="0">
    <w:p w14:paraId="3CF47662" w14:textId="77777777" w:rsidR="0080682F" w:rsidRDefault="008068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6A3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51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327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2F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0682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C3B3A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5ED9B"/>
  <w15:chartTrackingRefBased/>
  <w15:docId w15:val="{E5A138C4-EF5D-4F65-BB2E-D592C82B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068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2025-04-16T20:21:00Z</dcterms:created>
  <dcterms:modified xsi:type="dcterms:W3CDTF">2025-04-16T20:22:00Z</dcterms:modified>
</cp:coreProperties>
</file>