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09C5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BURGES</w:t>
      </w:r>
      <w:r>
        <w:rPr>
          <w:rFonts w:ascii="Times New Roman" w:hAnsi="Times New Roman" w:cs="Times New Roman"/>
          <w:lang w:val="en-US"/>
        </w:rPr>
        <w:t xml:space="preserve">       fl.1481)</w:t>
      </w:r>
    </w:p>
    <w:p w14:paraId="4AEC83D0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Moulton, Northamptonshire. Husbandman.</w:t>
      </w:r>
    </w:p>
    <w:p w14:paraId="6E8993B5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</w:p>
    <w:p w14:paraId="2EF47C18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</w:p>
    <w:p w14:paraId="74496993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>Robert Reynold(q.v.) brought a plaint of trespass against him and many</w:t>
      </w:r>
    </w:p>
    <w:p w14:paraId="3F6429D5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others.</w:t>
      </w:r>
    </w:p>
    <w:p w14:paraId="00A5ACEB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EE7735B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</w:p>
    <w:p w14:paraId="40416EE8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</w:p>
    <w:p w14:paraId="2948A19C" w14:textId="77777777" w:rsidR="00944019" w:rsidRDefault="00944019" w:rsidP="009440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March 2026</w:t>
      </w:r>
    </w:p>
    <w:p w14:paraId="64A93C7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DDB1" w14:textId="77777777" w:rsidR="00522FD0" w:rsidRDefault="00522FD0" w:rsidP="00086E2C">
      <w:pPr>
        <w:spacing w:after="0" w:line="240" w:lineRule="auto"/>
      </w:pPr>
      <w:r>
        <w:separator/>
      </w:r>
    </w:p>
  </w:endnote>
  <w:endnote w:type="continuationSeparator" w:id="0">
    <w:p w14:paraId="02E86E70" w14:textId="77777777" w:rsidR="00522FD0" w:rsidRDefault="00522FD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E9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87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A7CB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C6E1B" w14:textId="77777777" w:rsidR="00522FD0" w:rsidRDefault="00522FD0" w:rsidP="00086E2C">
      <w:pPr>
        <w:spacing w:after="0" w:line="240" w:lineRule="auto"/>
      </w:pPr>
      <w:r>
        <w:separator/>
      </w:r>
    </w:p>
  </w:footnote>
  <w:footnote w:type="continuationSeparator" w:id="0">
    <w:p w14:paraId="78868C8F" w14:textId="77777777" w:rsidR="00522FD0" w:rsidRDefault="00522FD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C11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3DD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1E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19"/>
    <w:rsid w:val="00086E2C"/>
    <w:rsid w:val="000A2E7A"/>
    <w:rsid w:val="002244B7"/>
    <w:rsid w:val="00314D94"/>
    <w:rsid w:val="00522FD0"/>
    <w:rsid w:val="00617568"/>
    <w:rsid w:val="006E68FA"/>
    <w:rsid w:val="00944019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2A51"/>
  <w15:chartTrackingRefBased/>
  <w15:docId w15:val="{83B09341-AF65-4D6F-B7AC-937A8812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4401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401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245</Characters>
  <Application>Microsoft Office Word</Application>
  <DocSecurity>0</DocSecurity>
  <Lines>11</Lines>
  <Paragraphs>7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2026-03-19T00:14:00Z</dcterms:created>
  <dcterms:modified xsi:type="dcterms:W3CDTF">2026-03-19T00:15:00Z</dcterms:modified>
</cp:coreProperties>
</file>