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D0C74" w14:textId="77777777" w:rsidR="001C7A5E" w:rsidRDefault="001C7A5E" w:rsidP="001C7A5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BURDON</w:t>
      </w:r>
      <w:r>
        <w:rPr>
          <w:rFonts w:cs="Times New Roman"/>
        </w:rPr>
        <w:t xml:space="preserve">       (fl.1474)</w:t>
      </w:r>
    </w:p>
    <w:p w14:paraId="18939104" w14:textId="77777777" w:rsidR="001C7A5E" w:rsidRDefault="001C7A5E" w:rsidP="001C7A5E">
      <w:pPr>
        <w:pStyle w:val="NoSpacing"/>
        <w:rPr>
          <w:rFonts w:cs="Times New Roman"/>
        </w:rPr>
      </w:pPr>
    </w:p>
    <w:p w14:paraId="702EF5E1" w14:textId="77777777" w:rsidR="001C7A5E" w:rsidRDefault="001C7A5E" w:rsidP="001C7A5E">
      <w:pPr>
        <w:pStyle w:val="NoSpacing"/>
        <w:rPr>
          <w:rFonts w:cs="Times New Roman"/>
        </w:rPr>
      </w:pPr>
    </w:p>
    <w:p w14:paraId="549BB81E" w14:textId="77777777" w:rsidR="001C7A5E" w:rsidRDefault="001C7A5E" w:rsidP="001C7A5E">
      <w:pPr>
        <w:pStyle w:val="NoSpacing"/>
        <w:rPr>
          <w:rFonts w:cs="Times New Roman"/>
        </w:rPr>
      </w:pPr>
      <w:r>
        <w:rPr>
          <w:rFonts w:cs="Times New Roman"/>
        </w:rPr>
        <w:t>30 Apr.1474</w:t>
      </w:r>
      <w:r>
        <w:rPr>
          <w:rFonts w:cs="Times New Roman"/>
        </w:rPr>
        <w:tab/>
        <w:t>He was paid £15 8s for sea fish for victualling the household at Pontefract.</w:t>
      </w:r>
    </w:p>
    <w:p w14:paraId="74F328A4" w14:textId="77777777" w:rsidR="001C7A5E" w:rsidRDefault="001C7A5E" w:rsidP="001C7A5E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(“The Lordship of Middleham in 1465-6 and 1473-4 edited by Livia 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151)</w:t>
      </w:r>
    </w:p>
    <w:p w14:paraId="2F6B224D" w14:textId="77777777" w:rsidR="001C7A5E" w:rsidRDefault="001C7A5E" w:rsidP="001C7A5E">
      <w:pPr>
        <w:pStyle w:val="NoSpacing"/>
        <w:rPr>
          <w:rFonts w:cs="Times New Roman"/>
        </w:rPr>
      </w:pPr>
      <w:r>
        <w:rPr>
          <w:rFonts w:cs="Times New Roman"/>
        </w:rPr>
        <w:t>18 May</w:t>
      </w:r>
      <w:r>
        <w:rPr>
          <w:rFonts w:cs="Times New Roman"/>
        </w:rPr>
        <w:tab/>
        <w:t>He and Robert Burdon(q.v.) were paid £13 14s 11d for providing sea fish</w:t>
      </w:r>
    </w:p>
    <w:p w14:paraId="3C0FAE3A" w14:textId="77777777" w:rsidR="001C7A5E" w:rsidRDefault="001C7A5E" w:rsidP="001C7A5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for the household at Middleham.   (ibid.)</w:t>
      </w:r>
    </w:p>
    <w:p w14:paraId="409BC122" w14:textId="77777777" w:rsidR="001C7A5E" w:rsidRDefault="001C7A5E" w:rsidP="001C7A5E">
      <w:pPr>
        <w:pStyle w:val="NoSpacing"/>
        <w:rPr>
          <w:rFonts w:cs="Times New Roman"/>
        </w:rPr>
      </w:pPr>
    </w:p>
    <w:p w14:paraId="324D1BEE" w14:textId="77777777" w:rsidR="001C7A5E" w:rsidRDefault="001C7A5E" w:rsidP="001C7A5E">
      <w:pPr>
        <w:pStyle w:val="NoSpacing"/>
        <w:rPr>
          <w:rFonts w:cs="Times New Roman"/>
        </w:rPr>
      </w:pPr>
    </w:p>
    <w:p w14:paraId="5335467D" w14:textId="77777777" w:rsidR="001C7A5E" w:rsidRDefault="001C7A5E" w:rsidP="001C7A5E">
      <w:pPr>
        <w:pStyle w:val="NoSpacing"/>
        <w:rPr>
          <w:rFonts w:cs="Times New Roman"/>
        </w:rPr>
      </w:pPr>
      <w:r>
        <w:rPr>
          <w:rFonts w:cs="Times New Roman"/>
        </w:rPr>
        <w:t>7 May 2026</w:t>
      </w:r>
    </w:p>
    <w:p w14:paraId="71E7075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A7762" w14:textId="77777777" w:rsidR="005F12EA" w:rsidRDefault="005F12EA" w:rsidP="00086E2C">
      <w:pPr>
        <w:spacing w:after="0" w:line="240" w:lineRule="auto"/>
      </w:pPr>
      <w:r>
        <w:separator/>
      </w:r>
    </w:p>
  </w:endnote>
  <w:endnote w:type="continuationSeparator" w:id="0">
    <w:p w14:paraId="0BFCF088" w14:textId="77777777" w:rsidR="005F12EA" w:rsidRDefault="005F12E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450A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6A1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348D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F6BD" w14:textId="77777777" w:rsidR="005F12EA" w:rsidRDefault="005F12EA" w:rsidP="00086E2C">
      <w:pPr>
        <w:spacing w:after="0" w:line="240" w:lineRule="auto"/>
      </w:pPr>
      <w:r>
        <w:separator/>
      </w:r>
    </w:p>
  </w:footnote>
  <w:footnote w:type="continuationSeparator" w:id="0">
    <w:p w14:paraId="526A87BB" w14:textId="77777777" w:rsidR="005F12EA" w:rsidRDefault="005F12E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BB6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478F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4E40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5E"/>
    <w:rsid w:val="00086E2C"/>
    <w:rsid w:val="000A2E7A"/>
    <w:rsid w:val="001C7A5E"/>
    <w:rsid w:val="002244B7"/>
    <w:rsid w:val="00314D94"/>
    <w:rsid w:val="005435B9"/>
    <w:rsid w:val="005F12EA"/>
    <w:rsid w:val="00617568"/>
    <w:rsid w:val="006E68FA"/>
    <w:rsid w:val="008259BD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98916"/>
  <w15:chartTrackingRefBased/>
  <w15:docId w15:val="{3EFFC148-6BC8-478F-9BD0-82EBD708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2026-05-12T14:36:00Z</dcterms:created>
  <dcterms:modified xsi:type="dcterms:W3CDTF">2026-05-12T14:36:00Z</dcterms:modified>
</cp:coreProperties>
</file>