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9149" w14:textId="77777777" w:rsidR="006654AC" w:rsidRDefault="006654AC" w:rsidP="006654A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BURDON</w:t>
      </w:r>
      <w:r>
        <w:rPr>
          <w:rFonts w:cs="Times New Roman"/>
        </w:rPr>
        <w:t xml:space="preserve">        (fl.1474)</w:t>
      </w:r>
    </w:p>
    <w:p w14:paraId="24228F7D" w14:textId="77777777" w:rsidR="006654AC" w:rsidRDefault="006654AC" w:rsidP="006654AC">
      <w:pPr>
        <w:pStyle w:val="NoSpacing"/>
        <w:rPr>
          <w:rFonts w:cs="Times New Roman"/>
        </w:rPr>
      </w:pPr>
    </w:p>
    <w:p w14:paraId="5CE76C86" w14:textId="77777777" w:rsidR="006654AC" w:rsidRDefault="006654AC" w:rsidP="006654AC">
      <w:pPr>
        <w:pStyle w:val="NoSpacing"/>
        <w:rPr>
          <w:rFonts w:cs="Times New Roman"/>
        </w:rPr>
      </w:pPr>
    </w:p>
    <w:p w14:paraId="353B40C6" w14:textId="77777777" w:rsidR="006654AC" w:rsidRDefault="006654AC" w:rsidP="006654AC">
      <w:pPr>
        <w:pStyle w:val="NoSpacing"/>
        <w:rPr>
          <w:rFonts w:cs="Times New Roman"/>
        </w:rPr>
      </w:pPr>
      <w:r>
        <w:rPr>
          <w:rFonts w:cs="Times New Roman"/>
        </w:rPr>
        <w:t>30 Apr.1474</w:t>
      </w:r>
      <w:r>
        <w:rPr>
          <w:rFonts w:cs="Times New Roman"/>
        </w:rPr>
        <w:tab/>
        <w:t>He was paid £14 4s for sea fish for victualling the household at Pontefract.</w:t>
      </w:r>
    </w:p>
    <w:p w14:paraId="3D30BB94" w14:textId="77777777" w:rsidR="006654AC" w:rsidRDefault="006654AC" w:rsidP="006654AC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151)</w:t>
      </w:r>
    </w:p>
    <w:p w14:paraId="1198F9D4" w14:textId="77777777" w:rsidR="006654AC" w:rsidRDefault="006654AC" w:rsidP="006654AC">
      <w:pPr>
        <w:pStyle w:val="NoSpacing"/>
        <w:rPr>
          <w:rFonts w:cs="Times New Roman"/>
        </w:rPr>
      </w:pPr>
      <w:r>
        <w:rPr>
          <w:rFonts w:cs="Times New Roman"/>
        </w:rPr>
        <w:t>18 May</w:t>
      </w:r>
      <w:r>
        <w:rPr>
          <w:rFonts w:cs="Times New Roman"/>
        </w:rPr>
        <w:tab/>
        <w:t>He and Thomas Burdon(q.v.) were paid £13 14s 11d for providing sea fish</w:t>
      </w:r>
    </w:p>
    <w:p w14:paraId="34B5046C" w14:textId="77777777" w:rsidR="006654AC" w:rsidRDefault="006654AC" w:rsidP="006654A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for the household at Middleham.   (ibid.)</w:t>
      </w:r>
    </w:p>
    <w:p w14:paraId="1F7764E0" w14:textId="77777777" w:rsidR="006654AC" w:rsidRDefault="006654AC" w:rsidP="006654AC">
      <w:pPr>
        <w:pStyle w:val="NoSpacing"/>
        <w:rPr>
          <w:rFonts w:cs="Times New Roman"/>
        </w:rPr>
      </w:pPr>
    </w:p>
    <w:p w14:paraId="42659D59" w14:textId="77777777" w:rsidR="006654AC" w:rsidRDefault="006654AC" w:rsidP="006654AC">
      <w:pPr>
        <w:pStyle w:val="NoSpacing"/>
        <w:rPr>
          <w:rFonts w:cs="Times New Roman"/>
        </w:rPr>
      </w:pPr>
    </w:p>
    <w:p w14:paraId="4F522D1B" w14:textId="77777777" w:rsidR="006654AC" w:rsidRDefault="006654AC" w:rsidP="006654AC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0C58661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BBC03" w14:textId="77777777" w:rsidR="00433940" w:rsidRDefault="00433940" w:rsidP="00086E2C">
      <w:pPr>
        <w:spacing w:after="0" w:line="240" w:lineRule="auto"/>
      </w:pPr>
      <w:r>
        <w:separator/>
      </w:r>
    </w:p>
  </w:endnote>
  <w:endnote w:type="continuationSeparator" w:id="0">
    <w:p w14:paraId="14E9D530" w14:textId="77777777" w:rsidR="00433940" w:rsidRDefault="004339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00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7EE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607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AFB4" w14:textId="77777777" w:rsidR="00433940" w:rsidRDefault="00433940" w:rsidP="00086E2C">
      <w:pPr>
        <w:spacing w:after="0" w:line="240" w:lineRule="auto"/>
      </w:pPr>
      <w:r>
        <w:separator/>
      </w:r>
    </w:p>
  </w:footnote>
  <w:footnote w:type="continuationSeparator" w:id="0">
    <w:p w14:paraId="02A09A07" w14:textId="77777777" w:rsidR="00433940" w:rsidRDefault="004339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B55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BA4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E21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AC"/>
    <w:rsid w:val="00086E2C"/>
    <w:rsid w:val="000A2E7A"/>
    <w:rsid w:val="002244B7"/>
    <w:rsid w:val="00314D94"/>
    <w:rsid w:val="00433940"/>
    <w:rsid w:val="005435B9"/>
    <w:rsid w:val="00617568"/>
    <w:rsid w:val="006654AC"/>
    <w:rsid w:val="006E68FA"/>
    <w:rsid w:val="008259B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24FFF"/>
  <w15:chartTrackingRefBased/>
  <w15:docId w15:val="{5DE804BF-33E5-4D62-9D71-DC4A6AB1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2026-05-12T14:36:00Z</dcterms:created>
  <dcterms:modified xsi:type="dcterms:W3CDTF">2026-05-12T14:37:00Z</dcterms:modified>
</cp:coreProperties>
</file>