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9B120" w14:textId="77777777" w:rsidR="006C71C9" w:rsidRDefault="006C71C9" w:rsidP="006C71C9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BURDON</w:t>
      </w:r>
      <w:r>
        <w:rPr>
          <w:rFonts w:cs="Times New Roman"/>
        </w:rPr>
        <w:t xml:space="preserve">       (fl.1490-1519)</w:t>
      </w:r>
    </w:p>
    <w:p w14:paraId="3D0CE74D" w14:textId="77777777" w:rsidR="006C71C9" w:rsidRDefault="006C71C9" w:rsidP="006C71C9">
      <w:pPr>
        <w:pStyle w:val="NoSpacing"/>
        <w:rPr>
          <w:rFonts w:cs="Times New Roman"/>
        </w:rPr>
      </w:pPr>
      <w:r>
        <w:rPr>
          <w:rFonts w:cs="Times New Roman"/>
        </w:rPr>
        <w:t>of London. Fletcher.</w:t>
      </w:r>
    </w:p>
    <w:p w14:paraId="3312442C" w14:textId="77777777" w:rsidR="006C71C9" w:rsidRDefault="006C71C9" w:rsidP="006C71C9">
      <w:pPr>
        <w:pStyle w:val="NoSpacing"/>
        <w:rPr>
          <w:rFonts w:cs="Times New Roman"/>
        </w:rPr>
      </w:pPr>
    </w:p>
    <w:p w14:paraId="5ECE2599" w14:textId="77777777" w:rsidR="006C71C9" w:rsidRDefault="006C71C9" w:rsidP="006C71C9">
      <w:pPr>
        <w:pStyle w:val="NoSpacing"/>
        <w:rPr>
          <w:rFonts w:cs="Times New Roman"/>
        </w:rPr>
      </w:pPr>
    </w:p>
    <w:p w14:paraId="258541B7" w14:textId="77777777" w:rsidR="006C71C9" w:rsidRDefault="006C71C9" w:rsidP="006C71C9">
      <w:pPr>
        <w:pStyle w:val="NoSpacing"/>
        <w:rPr>
          <w:rFonts w:cs="Times New Roman"/>
        </w:rPr>
      </w:pPr>
      <w:r>
        <w:rPr>
          <w:rFonts w:cs="Times New Roman"/>
        </w:rPr>
        <w:tab/>
        <w:t>1490</w:t>
      </w:r>
      <w:r>
        <w:rPr>
          <w:rFonts w:cs="Times New Roman"/>
        </w:rPr>
        <w:tab/>
        <w:t>Warden of the Fletchers’ Company.</w:t>
      </w:r>
    </w:p>
    <w:p w14:paraId="0436C8E0" w14:textId="77777777" w:rsidR="006C71C9" w:rsidRDefault="006C71C9" w:rsidP="006C71C9">
      <w:pPr>
        <w:pStyle w:val="NoSpacing"/>
        <w:ind w:left="1440"/>
        <w:rPr>
          <w:rFonts w:cs="Times New Roman"/>
        </w:rPr>
      </w:pPr>
      <w:r>
        <w:rPr>
          <w:rFonts w:cs="Times New Roman"/>
        </w:rPr>
        <w:t xml:space="preserve">( </w:t>
      </w:r>
      <w:r w:rsidRPr="005E75DC">
        <w:rPr>
          <w:rFonts w:cs="Times New Roman"/>
          <w:i/>
          <w:iCs/>
        </w:rPr>
        <w:t>Medieval Londoners Database</w:t>
      </w:r>
      <w:r w:rsidRPr="005E75DC">
        <w:rPr>
          <w:rFonts w:cs="Times New Roman"/>
        </w:rPr>
        <w:t>, New York: Fordham University accessed: 6/8/2026) - </w:t>
      </w:r>
      <w:hyperlink r:id="rId6" w:history="1">
        <w:r w:rsidRPr="005E75DC">
          <w:rPr>
            <w:rStyle w:val="Hyperlink"/>
            <w:rFonts w:cs="Times New Roman"/>
          </w:rPr>
          <w:t>https://mld.ace.fordham.edu/s/mld/person?id=8698</w:t>
        </w:r>
      </w:hyperlink>
      <w:r>
        <w:rPr>
          <w:rFonts w:cs="Times New Roman"/>
        </w:rPr>
        <w:t xml:space="preserve"> )</w:t>
      </w:r>
    </w:p>
    <w:p w14:paraId="44C4E01D" w14:textId="77777777" w:rsidR="006C71C9" w:rsidRDefault="006C71C9" w:rsidP="006C71C9">
      <w:pPr>
        <w:pStyle w:val="NoSpacing"/>
        <w:rPr>
          <w:rFonts w:cs="Times New Roman"/>
        </w:rPr>
      </w:pPr>
      <w:r>
        <w:rPr>
          <w:rFonts w:cs="Times New Roman"/>
        </w:rPr>
        <w:tab/>
        <w:t>1519</w:t>
      </w:r>
      <w:r>
        <w:rPr>
          <w:rFonts w:cs="Times New Roman"/>
        </w:rPr>
        <w:tab/>
        <w:t>He made his Will.  (ibid.)</w:t>
      </w:r>
    </w:p>
    <w:p w14:paraId="4FD68EDA" w14:textId="77777777" w:rsidR="006C71C9" w:rsidRDefault="006C71C9" w:rsidP="006C71C9">
      <w:pPr>
        <w:pStyle w:val="NoSpacing"/>
        <w:rPr>
          <w:rFonts w:cs="Times New Roman"/>
        </w:rPr>
      </w:pPr>
    </w:p>
    <w:p w14:paraId="7533249F" w14:textId="77777777" w:rsidR="006C71C9" w:rsidRDefault="006C71C9" w:rsidP="006C71C9">
      <w:pPr>
        <w:pStyle w:val="NoSpacing"/>
        <w:rPr>
          <w:rFonts w:cs="Times New Roman"/>
        </w:rPr>
      </w:pPr>
    </w:p>
    <w:p w14:paraId="4610E963" w14:textId="77777777" w:rsidR="006C71C9" w:rsidRDefault="006C71C9" w:rsidP="006C71C9">
      <w:pPr>
        <w:pStyle w:val="NoSpacing"/>
        <w:rPr>
          <w:rFonts w:cs="Times New Roman"/>
        </w:rPr>
      </w:pPr>
      <w:r>
        <w:rPr>
          <w:rFonts w:cs="Times New Roman"/>
        </w:rPr>
        <w:t>[with thanks to Guy Wilson for this information ]</w:t>
      </w:r>
    </w:p>
    <w:p w14:paraId="11D65E19" w14:textId="77777777" w:rsidR="006C71C9" w:rsidRDefault="006C71C9" w:rsidP="006C71C9">
      <w:pPr>
        <w:pStyle w:val="NoSpacing"/>
        <w:rPr>
          <w:rFonts w:cs="Times New Roman"/>
        </w:rPr>
      </w:pPr>
    </w:p>
    <w:p w14:paraId="67E4A478" w14:textId="77777777" w:rsidR="006C71C9" w:rsidRDefault="006C71C9" w:rsidP="006C71C9">
      <w:pPr>
        <w:pStyle w:val="NoSpacing"/>
        <w:rPr>
          <w:rFonts w:cs="Times New Roman"/>
        </w:rPr>
      </w:pPr>
    </w:p>
    <w:p w14:paraId="4986830F" w14:textId="77777777" w:rsidR="006C71C9" w:rsidRDefault="006C71C9" w:rsidP="006C71C9">
      <w:pPr>
        <w:pStyle w:val="NoSpacing"/>
        <w:rPr>
          <w:rFonts w:cs="Times New Roman"/>
        </w:rPr>
      </w:pPr>
      <w:r>
        <w:rPr>
          <w:rFonts w:cs="Times New Roman"/>
        </w:rPr>
        <w:t>8 June 2026</w:t>
      </w:r>
    </w:p>
    <w:p w14:paraId="3F0BA36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DB59F" w14:textId="77777777" w:rsidR="00DD6045" w:rsidRDefault="00DD6045" w:rsidP="00086E2C">
      <w:pPr>
        <w:spacing w:after="0" w:line="240" w:lineRule="auto"/>
      </w:pPr>
      <w:r>
        <w:separator/>
      </w:r>
    </w:p>
  </w:endnote>
  <w:endnote w:type="continuationSeparator" w:id="0">
    <w:p w14:paraId="65342F97" w14:textId="77777777" w:rsidR="00DD6045" w:rsidRDefault="00DD604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1AA0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4430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3189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A4A63" w14:textId="77777777" w:rsidR="00DD6045" w:rsidRDefault="00DD6045" w:rsidP="00086E2C">
      <w:pPr>
        <w:spacing w:after="0" w:line="240" w:lineRule="auto"/>
      </w:pPr>
      <w:r>
        <w:separator/>
      </w:r>
    </w:p>
  </w:footnote>
  <w:footnote w:type="continuationSeparator" w:id="0">
    <w:p w14:paraId="080B60D2" w14:textId="77777777" w:rsidR="00DD6045" w:rsidRDefault="00DD604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B7B8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6F76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447F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1C9"/>
    <w:rsid w:val="00086E2C"/>
    <w:rsid w:val="000A2E7A"/>
    <w:rsid w:val="002244B7"/>
    <w:rsid w:val="00314D94"/>
    <w:rsid w:val="005129B1"/>
    <w:rsid w:val="005435B9"/>
    <w:rsid w:val="00617568"/>
    <w:rsid w:val="006C71C9"/>
    <w:rsid w:val="006E68FA"/>
    <w:rsid w:val="008E56AD"/>
    <w:rsid w:val="00AF65CA"/>
    <w:rsid w:val="00DD604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191BE"/>
  <w15:chartTrackingRefBased/>
  <w15:docId w15:val="{68BCDEF9-B0E0-4655-A692-C8ACFC3F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6C71C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ld.ace.fordham.edu/v2/s/mld/person?id=869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2026-06-10T15:26:00Z</dcterms:created>
  <dcterms:modified xsi:type="dcterms:W3CDTF">2026-06-10T15:26:00Z</dcterms:modified>
</cp:coreProperties>
</file>