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F93" w:rsidRDefault="008A6F93" w:rsidP="008A6F93">
      <w:pPr>
        <w:pStyle w:val="NoSpacing"/>
      </w:pPr>
      <w:r>
        <w:rPr>
          <w:u w:val="single"/>
        </w:rPr>
        <w:t>Master John BURWYKE</w:t>
      </w:r>
      <w:r>
        <w:t xml:space="preserve">   </w:t>
      </w:r>
      <w:proofErr w:type="gramStart"/>
      <w:r>
        <w:t xml:space="preserve">   (</w:t>
      </w:r>
      <w:proofErr w:type="gramEnd"/>
      <w:r>
        <w:t>fl.1429)</w:t>
      </w:r>
    </w:p>
    <w:p w:rsidR="008A6F93" w:rsidRDefault="008A6F93" w:rsidP="008A6F93">
      <w:pPr>
        <w:pStyle w:val="NoSpacing"/>
      </w:pPr>
      <w:r>
        <w:t>of Bodmin Priory.</w:t>
      </w:r>
    </w:p>
    <w:p w:rsidR="008A6F93" w:rsidRDefault="008A6F93" w:rsidP="008A6F93">
      <w:pPr>
        <w:pStyle w:val="NoSpacing"/>
      </w:pPr>
    </w:p>
    <w:p w:rsidR="008A6F93" w:rsidRDefault="008A6F93" w:rsidP="008A6F93">
      <w:pPr>
        <w:pStyle w:val="NoSpacing"/>
      </w:pPr>
    </w:p>
    <w:p w:rsidR="008A6F93" w:rsidRDefault="008A6F93" w:rsidP="008A6F93">
      <w:pPr>
        <w:pStyle w:val="NoSpacing"/>
        <w:ind w:left="1440" w:hanging="1440"/>
      </w:pPr>
      <w:r>
        <w:t>24 Sep.1429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8A6F93" w:rsidRDefault="008A6F93" w:rsidP="008A6F93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p.128)</w:t>
      </w:r>
    </w:p>
    <w:p w:rsidR="0008110E" w:rsidRDefault="0008110E" w:rsidP="0008110E">
      <w:pPr>
        <w:pStyle w:val="NoSpacing"/>
      </w:pPr>
      <w:r>
        <w:t>17 Dec.1429</w:t>
      </w:r>
      <w:r>
        <w:tab/>
        <w:t xml:space="preserve">He was ordained </w:t>
      </w:r>
      <w:r>
        <w:t xml:space="preserve">deacon in </w:t>
      </w:r>
      <w:proofErr w:type="spellStart"/>
      <w:r>
        <w:t>Chudleigh</w:t>
      </w:r>
      <w:proofErr w:type="spellEnd"/>
      <w:r>
        <w:t xml:space="preserve"> Parish Church, Devon, by the </w:t>
      </w:r>
    </w:p>
    <w:p w:rsidR="0008110E" w:rsidRDefault="0008110E" w:rsidP="0008110E">
      <w:pPr>
        <w:pStyle w:val="NoSpacing"/>
      </w:pPr>
      <w:r>
        <w:tab/>
      </w:r>
      <w:r>
        <w:tab/>
        <w:t>Bishop.</w:t>
      </w:r>
    </w:p>
    <w:p w:rsidR="0008110E" w:rsidRDefault="0008110E" w:rsidP="0008110E">
      <w:pPr>
        <w:pStyle w:val="NoSpacing"/>
      </w:pPr>
      <w:r>
        <w:tab/>
      </w:r>
      <w:r>
        <w:tab/>
        <w:t>(“Register of Edmund Lacy, Bishop of Exeter 1420-55” part 4 p.129)</w:t>
      </w:r>
    </w:p>
    <w:p w:rsidR="008A6F93" w:rsidRDefault="008A6F93" w:rsidP="008A6F93">
      <w:pPr>
        <w:pStyle w:val="NoSpacing"/>
      </w:pPr>
    </w:p>
    <w:p w:rsidR="008A6F93" w:rsidRDefault="008A6F93" w:rsidP="008A6F93">
      <w:pPr>
        <w:pStyle w:val="NoSpacing"/>
      </w:pPr>
    </w:p>
    <w:p w:rsidR="008A6F93" w:rsidRDefault="008A6F93" w:rsidP="008A6F93">
      <w:pPr>
        <w:pStyle w:val="NoSpacing"/>
      </w:pPr>
      <w:r>
        <w:t>8 July 2016</w:t>
      </w:r>
    </w:p>
    <w:p w:rsidR="0008110E" w:rsidRDefault="0008110E" w:rsidP="008A6F93">
      <w:pPr>
        <w:pStyle w:val="NoSpacing"/>
      </w:pPr>
      <w:r>
        <w:t>12 July 2016</w:t>
      </w:r>
      <w:bookmarkStart w:id="0" w:name="_GoBack"/>
      <w:bookmarkEnd w:id="0"/>
    </w:p>
    <w:p w:rsidR="006B2F86" w:rsidRPr="008A6F93" w:rsidRDefault="0008110E" w:rsidP="00E71FC3">
      <w:pPr>
        <w:pStyle w:val="NoSpacing"/>
      </w:pPr>
    </w:p>
    <w:sectPr w:rsidR="006B2F86" w:rsidRPr="008A6F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F93" w:rsidRDefault="008A6F93" w:rsidP="00E71FC3">
      <w:pPr>
        <w:spacing w:after="0" w:line="240" w:lineRule="auto"/>
      </w:pPr>
      <w:r>
        <w:separator/>
      </w:r>
    </w:p>
  </w:endnote>
  <w:endnote w:type="continuationSeparator" w:id="0">
    <w:p w:rsidR="008A6F93" w:rsidRDefault="008A6F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F93" w:rsidRDefault="008A6F93" w:rsidP="00E71FC3">
      <w:pPr>
        <w:spacing w:after="0" w:line="240" w:lineRule="auto"/>
      </w:pPr>
      <w:r>
        <w:separator/>
      </w:r>
    </w:p>
  </w:footnote>
  <w:footnote w:type="continuationSeparator" w:id="0">
    <w:p w:rsidR="008A6F93" w:rsidRDefault="008A6F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F93"/>
    <w:rsid w:val="0008110E"/>
    <w:rsid w:val="001A7C09"/>
    <w:rsid w:val="00733BE7"/>
    <w:rsid w:val="008A6F9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CF962"/>
  <w15:chartTrackingRefBased/>
  <w15:docId w15:val="{375DA6AC-B639-47E5-90F1-C56855E4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0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2016-07-08T13:25:00Z</dcterms:created>
  <dcterms:modified xsi:type="dcterms:W3CDTF">2016-07-12T12:03:00Z</dcterms:modified>
</cp:coreProperties>
</file>