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5D34" w14:textId="77777777" w:rsidR="00321379" w:rsidRDefault="00321379" w:rsidP="003213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BURWELL</w:t>
      </w:r>
      <w:r>
        <w:rPr>
          <w:rFonts w:ascii="Times New Roman" w:hAnsi="Times New Roman" w:cs="Times New Roman"/>
          <w:sz w:val="24"/>
          <w:szCs w:val="24"/>
        </w:rPr>
        <w:t xml:space="preserve">     (d.1414)</w:t>
      </w:r>
    </w:p>
    <w:p w14:paraId="78745D78" w14:textId="77777777" w:rsidR="00321379" w:rsidRDefault="00321379" w:rsidP="003213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332ACAC" w14:textId="77777777" w:rsidR="00321379" w:rsidRDefault="00321379" w:rsidP="003213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7017F" w14:textId="77777777" w:rsidR="00321379" w:rsidRDefault="00321379" w:rsidP="003213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A15C20" w14:textId="77777777" w:rsidR="00321379" w:rsidRDefault="00321379" w:rsidP="003213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Jul.1414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C57FC2F" w14:textId="77777777" w:rsidR="00321379" w:rsidRDefault="00321379" w:rsidP="00321379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p.260)</w:t>
      </w:r>
    </w:p>
    <w:p w14:paraId="167278A2" w14:textId="77777777" w:rsidR="00321379" w:rsidRDefault="00321379" w:rsidP="003213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08AA55C" w14:textId="77777777" w:rsidR="00321379" w:rsidRDefault="00321379" w:rsidP="003213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F69157" w14:textId="77777777" w:rsidR="00321379" w:rsidRDefault="00321379" w:rsidP="003213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32850F" w14:textId="77777777" w:rsidR="00321379" w:rsidRDefault="00321379" w:rsidP="003213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2026</w:t>
      </w:r>
    </w:p>
    <w:p w14:paraId="3A26EE1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D07D1" w14:textId="77777777" w:rsidR="00E85620" w:rsidRDefault="00E85620" w:rsidP="00086E2C">
      <w:r>
        <w:separator/>
      </w:r>
    </w:p>
  </w:endnote>
  <w:endnote w:type="continuationSeparator" w:id="0">
    <w:p w14:paraId="02A19FA3" w14:textId="77777777" w:rsidR="00E85620" w:rsidRDefault="00E85620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65B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AC3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EC5D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88D69" w14:textId="77777777" w:rsidR="00E85620" w:rsidRDefault="00E85620" w:rsidP="00086E2C">
      <w:r>
        <w:separator/>
      </w:r>
    </w:p>
  </w:footnote>
  <w:footnote w:type="continuationSeparator" w:id="0">
    <w:p w14:paraId="76E3AA71" w14:textId="77777777" w:rsidR="00E85620" w:rsidRDefault="00E85620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CF6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6E6E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81B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379"/>
    <w:rsid w:val="00086E2C"/>
    <w:rsid w:val="000A2E7A"/>
    <w:rsid w:val="002244B7"/>
    <w:rsid w:val="00314D94"/>
    <w:rsid w:val="00321379"/>
    <w:rsid w:val="005435B9"/>
    <w:rsid w:val="00617568"/>
    <w:rsid w:val="006C2396"/>
    <w:rsid w:val="006E68FA"/>
    <w:rsid w:val="008E56AD"/>
    <w:rsid w:val="00AF65CA"/>
    <w:rsid w:val="00E8562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2BF74"/>
  <w15:chartTrackingRefBased/>
  <w15:docId w15:val="{1781A9BF-3036-4636-A9E9-29563D14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379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2026-05-10T11:35:00Z</dcterms:created>
  <dcterms:modified xsi:type="dcterms:W3CDTF">2026-05-10T11:36:00Z</dcterms:modified>
</cp:coreProperties>
</file>