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B507A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Simon BURWELL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87B3096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Hingham, Norfolk. Tanner.</w:t>
      </w:r>
    </w:p>
    <w:p w14:paraId="6903C348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067845C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E4DAA25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Simon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him.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</w:p>
    <w:p w14:paraId="7485166B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0BA03ED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357B14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DBFA240" w14:textId="77777777" w:rsidR="003E5DB3" w:rsidRDefault="003E5DB3" w:rsidP="003E5DB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6 November 2021</w:t>
      </w:r>
    </w:p>
    <w:p w14:paraId="709164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FC653" w14:textId="77777777" w:rsidR="003E5DB3" w:rsidRDefault="003E5DB3" w:rsidP="009139A6">
      <w:r>
        <w:separator/>
      </w:r>
    </w:p>
  </w:endnote>
  <w:endnote w:type="continuationSeparator" w:id="0">
    <w:p w14:paraId="4FEB5FB8" w14:textId="77777777" w:rsidR="003E5DB3" w:rsidRDefault="003E5D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CC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D2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F0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94AA1" w14:textId="77777777" w:rsidR="003E5DB3" w:rsidRDefault="003E5DB3" w:rsidP="009139A6">
      <w:r>
        <w:separator/>
      </w:r>
    </w:p>
  </w:footnote>
  <w:footnote w:type="continuationSeparator" w:id="0">
    <w:p w14:paraId="380CBEDE" w14:textId="77777777" w:rsidR="003E5DB3" w:rsidRDefault="003E5D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B9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5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A5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B3"/>
    <w:rsid w:val="000666E0"/>
    <w:rsid w:val="002510B7"/>
    <w:rsid w:val="003E5DB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29024"/>
  <w15:chartTrackingRefBased/>
  <w15:docId w15:val="{2580E7F9-B7F6-4871-B276-D4AF2A0F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5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2021-12-18T18:57:00Z</dcterms:created>
  <dcterms:modified xsi:type="dcterms:W3CDTF">2021-12-18T18:58:00Z</dcterms:modified>
</cp:coreProperties>
</file>