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D48" w:rsidRDefault="00902D48" w:rsidP="00902D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BURTHAN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902D48" w:rsidRDefault="00902D48" w:rsidP="00902D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Burton Agnes, East Riding of Yorkshire. Husbandman.</w:t>
      </w:r>
    </w:p>
    <w:p w:rsidR="00902D48" w:rsidRDefault="00902D48" w:rsidP="00902D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D48" w:rsidRDefault="00902D48" w:rsidP="00902D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D48" w:rsidRDefault="00902D48" w:rsidP="00902D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Sir William Mountford(q.v.) brought a plaint of debt against him, </w:t>
      </w:r>
    </w:p>
    <w:p w:rsidR="00902D48" w:rsidRDefault="00902D48" w:rsidP="00902D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Lowthorp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Wylkynson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:rsidR="00902D48" w:rsidRDefault="00902D48" w:rsidP="00902D4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Lowthorp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02D48" w:rsidRDefault="00902D48" w:rsidP="00902D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902D48" w:rsidRDefault="00902D48" w:rsidP="00902D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D48" w:rsidRDefault="00902D48" w:rsidP="00902D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D48" w:rsidRDefault="00902D48" w:rsidP="00902D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January 2016</w:t>
      </w:r>
    </w:p>
    <w:p w:rsidR="006B2F86" w:rsidRPr="00E71FC3" w:rsidRDefault="00902D4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D48" w:rsidRDefault="00902D48" w:rsidP="00E71FC3">
      <w:pPr>
        <w:spacing w:after="0" w:line="240" w:lineRule="auto"/>
      </w:pPr>
      <w:r>
        <w:separator/>
      </w:r>
    </w:p>
  </w:endnote>
  <w:endnote w:type="continuationSeparator" w:id="0">
    <w:p w:rsidR="00902D48" w:rsidRDefault="00902D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D48" w:rsidRDefault="00902D48" w:rsidP="00E71FC3">
      <w:pPr>
        <w:spacing w:after="0" w:line="240" w:lineRule="auto"/>
      </w:pPr>
      <w:r>
        <w:separator/>
      </w:r>
    </w:p>
  </w:footnote>
  <w:footnote w:type="continuationSeparator" w:id="0">
    <w:p w:rsidR="00902D48" w:rsidRDefault="00902D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D48"/>
    <w:rsid w:val="00902D4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1756FA-C7A9-4C17-9B49-3BE172D0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02D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2016-03-19T20:07:00Z</dcterms:created>
  <dcterms:modified xsi:type="dcterms:W3CDTF">2016-03-19T20:08:00Z</dcterms:modified>
</cp:coreProperties>
</file>