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0FD998" w14:textId="77777777" w:rsidR="004E4FB9" w:rsidRDefault="004E4FB9" w:rsidP="004E4FB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Henry BURTBEK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A1B63EC" w14:textId="77777777" w:rsidR="004E4FB9" w:rsidRDefault="004E4FB9" w:rsidP="004E4FB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Penrith, Cumberland. Yeoman.</w:t>
      </w:r>
    </w:p>
    <w:p w14:paraId="37D54E6B" w14:textId="77777777" w:rsidR="004E4FB9" w:rsidRDefault="004E4FB9" w:rsidP="004E4FB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D2E381D" w14:textId="77777777" w:rsidR="004E4FB9" w:rsidRDefault="004E4FB9" w:rsidP="004E4FB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12B70D3" w14:textId="77777777" w:rsidR="004E4FB9" w:rsidRDefault="004E4FB9" w:rsidP="004E4FB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Hyndeson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chaplain(q.v.), as the executor of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Hyndeson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3A9422A6" w14:textId="77777777" w:rsidR="004E4FB9" w:rsidRDefault="004E4FB9" w:rsidP="004E4FB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Vicar of Exning(q.v.), brought a plaint of debt against him.</w:t>
      </w:r>
    </w:p>
    <w:p w14:paraId="60020588" w14:textId="77777777" w:rsidR="004E4FB9" w:rsidRDefault="004E4FB9" w:rsidP="004E4FB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89B1A55" w14:textId="77777777" w:rsidR="004E4FB9" w:rsidRDefault="004E4FB9" w:rsidP="004E4FB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14E0640" w14:textId="77777777" w:rsidR="004E4FB9" w:rsidRDefault="004E4FB9" w:rsidP="004E4FB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95270C9" w14:textId="77777777" w:rsidR="004E4FB9" w:rsidRDefault="004E4FB9" w:rsidP="004E4FB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 March 2021</w:t>
      </w:r>
    </w:p>
    <w:p w14:paraId="1CDC8B6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997449" w14:textId="77777777" w:rsidR="004E4FB9" w:rsidRDefault="004E4FB9" w:rsidP="009139A6">
      <w:r>
        <w:separator/>
      </w:r>
    </w:p>
  </w:endnote>
  <w:endnote w:type="continuationSeparator" w:id="0">
    <w:p w14:paraId="54A4CA92" w14:textId="77777777" w:rsidR="004E4FB9" w:rsidRDefault="004E4FB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34E0E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00ACA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1223E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DC93CE" w14:textId="77777777" w:rsidR="004E4FB9" w:rsidRDefault="004E4FB9" w:rsidP="009139A6">
      <w:r>
        <w:separator/>
      </w:r>
    </w:p>
  </w:footnote>
  <w:footnote w:type="continuationSeparator" w:id="0">
    <w:p w14:paraId="58BAF73B" w14:textId="77777777" w:rsidR="004E4FB9" w:rsidRDefault="004E4FB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CA0B7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10B3C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0F077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FB9"/>
    <w:rsid w:val="000666E0"/>
    <w:rsid w:val="002510B7"/>
    <w:rsid w:val="004E4FB9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20CA5"/>
  <w15:chartTrackingRefBased/>
  <w15:docId w15:val="{57F89FA4-0DDE-4EC3-BC6D-C86396035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E4F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2021-04-08T19:51:00Z</dcterms:created>
  <dcterms:modified xsi:type="dcterms:W3CDTF">2021-04-08T19:52:00Z</dcterms:modified>
</cp:coreProperties>
</file>